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843038" w14:textId="77777777" w:rsidR="00644DE5" w:rsidRPr="005A1851" w:rsidRDefault="00644DE5" w:rsidP="00644DE5">
      <w:pPr>
        <w:spacing w:after="120"/>
        <w:jc w:val="center"/>
        <w:rPr>
          <w:b/>
          <w:bCs/>
          <w:sz w:val="24"/>
          <w:szCs w:val="24"/>
        </w:rPr>
      </w:pPr>
      <w:r w:rsidRPr="005A1851">
        <w:rPr>
          <w:b/>
          <w:bCs/>
          <w:sz w:val="24"/>
          <w:szCs w:val="24"/>
        </w:rPr>
        <w:t xml:space="preserve">ANEXO V </w:t>
      </w:r>
    </w:p>
    <w:p w14:paraId="403ABD9E" w14:textId="77777777" w:rsidR="00644DE5" w:rsidRPr="005A1851" w:rsidRDefault="00644DE5" w:rsidP="00644DE5">
      <w:pPr>
        <w:spacing w:after="120"/>
        <w:ind w:left="100"/>
        <w:jc w:val="center"/>
        <w:rPr>
          <w:b/>
          <w:sz w:val="24"/>
          <w:szCs w:val="24"/>
        </w:rPr>
      </w:pPr>
      <w:r w:rsidRPr="005A1851">
        <w:rPr>
          <w:b/>
          <w:sz w:val="24"/>
          <w:szCs w:val="24"/>
        </w:rPr>
        <w:t>TERMO DE EXECUÇÃO CULTURAL</w:t>
      </w:r>
    </w:p>
    <w:p w14:paraId="3F9E1E6C" w14:textId="77777777" w:rsidR="00644DE5" w:rsidRPr="005A1851" w:rsidRDefault="00644DE5" w:rsidP="00644DE5">
      <w:pPr>
        <w:spacing w:after="120"/>
        <w:ind w:left="100"/>
        <w:jc w:val="center"/>
        <w:rPr>
          <w:b/>
          <w:sz w:val="24"/>
          <w:szCs w:val="24"/>
        </w:rPr>
      </w:pPr>
    </w:p>
    <w:p w14:paraId="3001EDD7" w14:textId="6FB4EADB" w:rsidR="00644DE5" w:rsidRPr="005A1851" w:rsidRDefault="00644DE5" w:rsidP="00644DE5">
      <w:pPr>
        <w:spacing w:after="120"/>
        <w:ind w:left="100"/>
        <w:jc w:val="both"/>
        <w:rPr>
          <w:sz w:val="24"/>
          <w:szCs w:val="24"/>
        </w:rPr>
      </w:pPr>
      <w:r w:rsidRPr="005A1851">
        <w:rPr>
          <w:sz w:val="24"/>
          <w:szCs w:val="24"/>
        </w:rPr>
        <w:t xml:space="preserve">TERMO DE EXECUÇÃO CULTURAL Nº [INDICAR NÚMERO]/[INDICAR ANO] TENDO POR OBJETO A CONCESSÃO DE APOIO FINANCEIRO A AÇÕES CULTURAIS CONTEMPLADAS PELO EDITAL </w:t>
      </w:r>
      <w:bookmarkStart w:id="0" w:name="_GoBack"/>
      <w:r w:rsidR="00B4194E" w:rsidRPr="00B4194E">
        <w:rPr>
          <w:sz w:val="24"/>
          <w:szCs w:val="24"/>
        </w:rPr>
        <w:t>DE CHAMAMENTO PÚBLICO Nº 01 /2026</w:t>
      </w:r>
      <w:r w:rsidRPr="00B4194E">
        <w:rPr>
          <w:i/>
          <w:iCs/>
          <w:sz w:val="24"/>
          <w:szCs w:val="24"/>
        </w:rPr>
        <w:t xml:space="preserve"> </w:t>
      </w:r>
      <w:bookmarkEnd w:id="0"/>
      <w:r w:rsidRPr="005A1851">
        <w:rPr>
          <w:i/>
          <w:iCs/>
          <w:sz w:val="24"/>
          <w:szCs w:val="24"/>
        </w:rPr>
        <w:t>–,</w:t>
      </w:r>
      <w:r w:rsidRPr="005A1851">
        <w:rPr>
          <w:sz w:val="24"/>
          <w:szCs w:val="24"/>
        </w:rPr>
        <w:t xml:space="preserve"> NOS TERMOS DA LEI Nº 14.399/2022 (PNAB), DA LEI Nº 14.903/2024 (MARCO REGULATÓRIO DO FOMENTO À CULTURA), DO DECRETO N. 11.740/2023 (DECRETO PNAB) E DO DECRETO Nº 11.453/2023 (DECRETO DE FOMENTO).</w:t>
      </w:r>
    </w:p>
    <w:p w14:paraId="550E0FBF" w14:textId="77777777" w:rsidR="00644DE5" w:rsidRPr="005A1851" w:rsidRDefault="00644DE5" w:rsidP="00644DE5">
      <w:pPr>
        <w:spacing w:after="100"/>
        <w:ind w:left="100"/>
        <w:jc w:val="both"/>
        <w:rPr>
          <w:sz w:val="24"/>
          <w:szCs w:val="24"/>
        </w:rPr>
      </w:pPr>
    </w:p>
    <w:p w14:paraId="177EE689" w14:textId="77777777" w:rsidR="00644DE5" w:rsidRPr="005A1851" w:rsidRDefault="00644DE5" w:rsidP="00644DE5">
      <w:pPr>
        <w:spacing w:after="100"/>
        <w:ind w:left="100"/>
        <w:jc w:val="both"/>
        <w:rPr>
          <w:b/>
          <w:bCs/>
          <w:sz w:val="24"/>
          <w:szCs w:val="24"/>
        </w:rPr>
      </w:pPr>
      <w:r w:rsidRPr="005A1851">
        <w:rPr>
          <w:b/>
          <w:bCs/>
          <w:sz w:val="24"/>
          <w:szCs w:val="24"/>
        </w:rPr>
        <w:t>1. PARTES</w:t>
      </w:r>
    </w:p>
    <w:p w14:paraId="7A5EC891" w14:textId="04A22BF2" w:rsidR="00644DE5" w:rsidRPr="005A1851" w:rsidRDefault="00644DE5" w:rsidP="00644DE5">
      <w:pPr>
        <w:spacing w:after="100"/>
        <w:ind w:left="100"/>
        <w:jc w:val="both"/>
        <w:rPr>
          <w:sz w:val="24"/>
          <w:szCs w:val="24"/>
        </w:rPr>
      </w:pPr>
      <w:r w:rsidRPr="005A1851">
        <w:rPr>
          <w:sz w:val="24"/>
          <w:szCs w:val="24"/>
        </w:rPr>
        <w:t>1.1 O</w:t>
      </w:r>
      <w:r w:rsidRPr="005A1851">
        <w:rPr>
          <w:color w:val="FF0000"/>
          <w:sz w:val="24"/>
          <w:szCs w:val="24"/>
        </w:rPr>
        <w:t xml:space="preserve"> </w:t>
      </w:r>
      <w:r w:rsidR="00234808" w:rsidRPr="005A1851">
        <w:rPr>
          <w:sz w:val="24"/>
          <w:szCs w:val="24"/>
        </w:rPr>
        <w:t>Município de Imbuia - SC</w:t>
      </w:r>
      <w:r w:rsidRPr="005A1851">
        <w:rPr>
          <w:sz w:val="24"/>
          <w:szCs w:val="24"/>
        </w:rPr>
        <w:t>, neste ato representado p</w:t>
      </w:r>
      <w:r w:rsidR="00234808" w:rsidRPr="005A1851">
        <w:rPr>
          <w:sz w:val="24"/>
          <w:szCs w:val="24"/>
        </w:rPr>
        <w:t>elo Prefeito Municipal</w:t>
      </w:r>
      <w:r w:rsidRPr="005A1851">
        <w:rPr>
          <w:sz w:val="24"/>
          <w:szCs w:val="24"/>
        </w:rPr>
        <w:t xml:space="preserve">, Senhor </w:t>
      </w:r>
      <w:proofErr w:type="spellStart"/>
      <w:r w:rsidR="00234808" w:rsidRPr="005A1851">
        <w:rPr>
          <w:sz w:val="24"/>
          <w:szCs w:val="24"/>
        </w:rPr>
        <w:t>Antonio</w:t>
      </w:r>
      <w:proofErr w:type="spellEnd"/>
      <w:r w:rsidR="00234808" w:rsidRPr="005A1851">
        <w:rPr>
          <w:sz w:val="24"/>
          <w:szCs w:val="24"/>
        </w:rPr>
        <w:t xml:space="preserve"> Oscar Laurindo</w:t>
      </w:r>
      <w:r w:rsidRPr="005A1851">
        <w:rPr>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14168BA" w14:textId="77777777" w:rsidR="00644DE5" w:rsidRPr="005A1851" w:rsidRDefault="00644DE5" w:rsidP="00644DE5">
      <w:pPr>
        <w:spacing w:after="100"/>
        <w:ind w:left="100"/>
        <w:jc w:val="both"/>
        <w:rPr>
          <w:b/>
          <w:bCs/>
          <w:sz w:val="24"/>
          <w:szCs w:val="24"/>
        </w:rPr>
      </w:pPr>
      <w:r w:rsidRPr="005A1851">
        <w:rPr>
          <w:b/>
          <w:bCs/>
          <w:sz w:val="24"/>
          <w:szCs w:val="24"/>
        </w:rPr>
        <w:t>2. PROCEDIMENTO</w:t>
      </w:r>
    </w:p>
    <w:p w14:paraId="655B5965" w14:textId="77777777" w:rsidR="00644DE5" w:rsidRPr="005A1851" w:rsidRDefault="00644DE5" w:rsidP="00644DE5">
      <w:pPr>
        <w:spacing w:after="120"/>
        <w:ind w:left="100"/>
        <w:jc w:val="both"/>
        <w:rPr>
          <w:sz w:val="24"/>
          <w:szCs w:val="24"/>
        </w:rPr>
      </w:pPr>
      <w:r w:rsidRPr="005A1851">
        <w:rPr>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C816FDF" w14:textId="77777777" w:rsidR="00644DE5" w:rsidRPr="005A1851" w:rsidRDefault="00644DE5" w:rsidP="00644DE5">
      <w:pPr>
        <w:spacing w:after="100"/>
        <w:ind w:left="100"/>
        <w:jc w:val="both"/>
        <w:rPr>
          <w:b/>
          <w:bCs/>
          <w:sz w:val="24"/>
          <w:szCs w:val="24"/>
        </w:rPr>
      </w:pPr>
      <w:r w:rsidRPr="005A1851">
        <w:rPr>
          <w:b/>
          <w:bCs/>
          <w:sz w:val="24"/>
          <w:szCs w:val="24"/>
        </w:rPr>
        <w:t>3. OBJETO</w:t>
      </w:r>
    </w:p>
    <w:p w14:paraId="0CADCBB4" w14:textId="77777777" w:rsidR="00644DE5" w:rsidRPr="005A1851" w:rsidRDefault="00644DE5" w:rsidP="00644DE5">
      <w:pPr>
        <w:spacing w:after="100"/>
        <w:ind w:left="100"/>
        <w:jc w:val="both"/>
        <w:rPr>
          <w:sz w:val="24"/>
          <w:szCs w:val="24"/>
        </w:rPr>
      </w:pPr>
      <w:r w:rsidRPr="005A1851">
        <w:rPr>
          <w:sz w:val="24"/>
          <w:szCs w:val="24"/>
        </w:rPr>
        <w:t xml:space="preserve">3.1. Este Termo de Execução Cultural tem por objeto a concessão de apoio financeiro ao projeto cultural [INDICAR NOME DO PROJETO], contemplado no conforme processo administrativo nº [INDICAR NÚMERO DO PROCESSO]. </w:t>
      </w:r>
    </w:p>
    <w:p w14:paraId="026C7E74" w14:textId="77777777" w:rsidR="00644DE5" w:rsidRPr="005A1851" w:rsidRDefault="00644DE5" w:rsidP="00644DE5">
      <w:pPr>
        <w:spacing w:after="100"/>
        <w:ind w:left="100"/>
        <w:jc w:val="both"/>
        <w:rPr>
          <w:b/>
          <w:bCs/>
          <w:sz w:val="24"/>
          <w:szCs w:val="24"/>
        </w:rPr>
      </w:pPr>
      <w:r w:rsidRPr="005A1851">
        <w:rPr>
          <w:b/>
          <w:bCs/>
          <w:sz w:val="24"/>
          <w:szCs w:val="24"/>
        </w:rPr>
        <w:t xml:space="preserve">4. RECURSOS FINANCEIROS </w:t>
      </w:r>
    </w:p>
    <w:p w14:paraId="173BD540" w14:textId="77777777" w:rsidR="00644DE5" w:rsidRPr="005A1851" w:rsidRDefault="00644DE5" w:rsidP="00644DE5">
      <w:pPr>
        <w:spacing w:after="100"/>
        <w:ind w:left="100"/>
        <w:jc w:val="both"/>
        <w:rPr>
          <w:sz w:val="24"/>
          <w:szCs w:val="24"/>
        </w:rPr>
      </w:pPr>
      <w:r w:rsidRPr="005A1851">
        <w:rPr>
          <w:sz w:val="24"/>
          <w:szCs w:val="24"/>
        </w:rPr>
        <w:t>4.1. Os recursos financeiros para a execução do presente termo totalizam o montante de R$ [INDICAR VALOR EM NÚMERO ARÁBICO] ([INDICAR VALOR POR EXTENSO] reais).</w:t>
      </w:r>
    </w:p>
    <w:p w14:paraId="6D70B910" w14:textId="77777777" w:rsidR="00644DE5" w:rsidRPr="005A1851" w:rsidRDefault="00644DE5" w:rsidP="00644DE5">
      <w:pPr>
        <w:spacing w:after="100"/>
        <w:ind w:left="100"/>
        <w:jc w:val="both"/>
        <w:rPr>
          <w:sz w:val="24"/>
          <w:szCs w:val="24"/>
        </w:rPr>
      </w:pPr>
      <w:r w:rsidRPr="005A1851">
        <w:rPr>
          <w:sz w:val="24"/>
          <w:szCs w:val="24"/>
        </w:rPr>
        <w:t>4.2. Serão transferidos à conta do(a) AGENTE CULTURAL, especialmente aberta no [NOME DO BANCO], Agência [INDICAR AGÊNCIA], Conta Corrente nº [INDICAR CONTA], para recebimento e movimentação.</w:t>
      </w:r>
    </w:p>
    <w:p w14:paraId="1878903A" w14:textId="77777777" w:rsidR="00644DE5" w:rsidRPr="005A1851" w:rsidRDefault="00644DE5" w:rsidP="00644DE5">
      <w:pPr>
        <w:spacing w:after="100"/>
        <w:ind w:left="100"/>
        <w:jc w:val="both"/>
        <w:rPr>
          <w:b/>
          <w:bCs/>
          <w:sz w:val="24"/>
          <w:szCs w:val="24"/>
        </w:rPr>
      </w:pPr>
      <w:r w:rsidRPr="005A1851">
        <w:rPr>
          <w:b/>
          <w:bCs/>
          <w:sz w:val="24"/>
          <w:szCs w:val="24"/>
        </w:rPr>
        <w:lastRenderedPageBreak/>
        <w:t>5. APLICAÇÃO DOS RECURSOS</w:t>
      </w:r>
    </w:p>
    <w:p w14:paraId="6441CCD2" w14:textId="77777777" w:rsidR="00644DE5" w:rsidRPr="005A1851" w:rsidRDefault="00644DE5" w:rsidP="00644DE5">
      <w:pPr>
        <w:spacing w:after="100"/>
        <w:ind w:left="100"/>
        <w:jc w:val="both"/>
        <w:rPr>
          <w:sz w:val="24"/>
          <w:szCs w:val="24"/>
        </w:rPr>
      </w:pPr>
      <w:r w:rsidRPr="005A1851">
        <w:rPr>
          <w:sz w:val="24"/>
          <w:szCs w:val="24"/>
        </w:rPr>
        <w:t>5.1 Os rendimentos de ativos financeiros poderão ser aplicados para o alcance do objeto, sem a necessidade de autorização prévia.</w:t>
      </w:r>
    </w:p>
    <w:p w14:paraId="4B5B86A1" w14:textId="77777777" w:rsidR="00644DE5" w:rsidRPr="005A1851" w:rsidRDefault="00644DE5" w:rsidP="00644DE5">
      <w:pPr>
        <w:spacing w:after="100"/>
        <w:ind w:left="100"/>
        <w:jc w:val="both"/>
        <w:rPr>
          <w:b/>
          <w:bCs/>
          <w:sz w:val="24"/>
          <w:szCs w:val="24"/>
        </w:rPr>
      </w:pPr>
      <w:r w:rsidRPr="005A1851">
        <w:rPr>
          <w:b/>
          <w:bCs/>
          <w:sz w:val="24"/>
          <w:szCs w:val="24"/>
        </w:rPr>
        <w:t>6. OBRIGAÇÕES</w:t>
      </w:r>
    </w:p>
    <w:p w14:paraId="1148AF60" w14:textId="443EFC01" w:rsidR="00644DE5" w:rsidRPr="005A1851" w:rsidRDefault="00644DE5" w:rsidP="00644DE5">
      <w:pPr>
        <w:spacing w:after="100"/>
        <w:ind w:left="100"/>
        <w:jc w:val="both"/>
        <w:rPr>
          <w:color w:val="FF0000"/>
          <w:sz w:val="24"/>
          <w:szCs w:val="24"/>
        </w:rPr>
      </w:pPr>
      <w:r w:rsidRPr="005A1851">
        <w:rPr>
          <w:sz w:val="24"/>
          <w:szCs w:val="24"/>
        </w:rPr>
        <w:t>6.1 São obrigações d</w:t>
      </w:r>
      <w:r w:rsidR="00234808" w:rsidRPr="005A1851">
        <w:rPr>
          <w:sz w:val="24"/>
          <w:szCs w:val="24"/>
        </w:rPr>
        <w:t>a Secretaria de Educação, Cultura, Desporto e Turismo</w:t>
      </w:r>
      <w:r w:rsidRPr="005A1851">
        <w:rPr>
          <w:sz w:val="24"/>
          <w:szCs w:val="24"/>
        </w:rPr>
        <w:t>:</w:t>
      </w:r>
    </w:p>
    <w:p w14:paraId="2C7CA408" w14:textId="77777777" w:rsidR="00644DE5" w:rsidRPr="005A1851" w:rsidRDefault="00644DE5" w:rsidP="00644DE5">
      <w:pPr>
        <w:spacing w:after="100"/>
        <w:ind w:left="100"/>
        <w:jc w:val="both"/>
        <w:rPr>
          <w:sz w:val="24"/>
          <w:szCs w:val="24"/>
        </w:rPr>
      </w:pPr>
      <w:r w:rsidRPr="005A1851">
        <w:rPr>
          <w:sz w:val="24"/>
          <w:szCs w:val="24"/>
        </w:rPr>
        <w:t xml:space="preserve">I) transferir os recursos ao(a) AGENTE CULTURAL; </w:t>
      </w:r>
    </w:p>
    <w:p w14:paraId="44AD9C8D" w14:textId="77777777" w:rsidR="00644DE5" w:rsidRPr="005A1851" w:rsidRDefault="00644DE5" w:rsidP="00644DE5">
      <w:pPr>
        <w:spacing w:after="100"/>
        <w:ind w:left="100"/>
        <w:jc w:val="both"/>
        <w:rPr>
          <w:sz w:val="24"/>
          <w:szCs w:val="24"/>
        </w:rPr>
      </w:pPr>
      <w:r w:rsidRPr="005A1851">
        <w:rPr>
          <w:sz w:val="24"/>
          <w:szCs w:val="24"/>
        </w:rPr>
        <w:t xml:space="preserve">II) orientar o(a) AGENTE CULTURAL sobre o procedimento para a prestação de informações dos recursos concedidos; </w:t>
      </w:r>
    </w:p>
    <w:p w14:paraId="535B984D" w14:textId="77777777" w:rsidR="00644DE5" w:rsidRPr="005A1851" w:rsidRDefault="00644DE5" w:rsidP="00644DE5">
      <w:pPr>
        <w:spacing w:after="100"/>
        <w:ind w:left="100"/>
        <w:jc w:val="both"/>
        <w:rPr>
          <w:sz w:val="24"/>
          <w:szCs w:val="24"/>
        </w:rPr>
      </w:pPr>
      <w:r w:rsidRPr="005A1851">
        <w:rPr>
          <w:sz w:val="24"/>
          <w:szCs w:val="24"/>
        </w:rPr>
        <w:t xml:space="preserve">III) analisar e emitir parecer sobre os relatórios e sobre a prestação de informações apresentados pelo(a) AGENTE CULTURAL; </w:t>
      </w:r>
    </w:p>
    <w:p w14:paraId="7BEE9BF5" w14:textId="77777777" w:rsidR="00644DE5" w:rsidRPr="005A1851" w:rsidRDefault="00644DE5" w:rsidP="00644DE5">
      <w:pPr>
        <w:spacing w:after="100"/>
        <w:ind w:left="100"/>
        <w:jc w:val="both"/>
        <w:rPr>
          <w:sz w:val="24"/>
          <w:szCs w:val="24"/>
        </w:rPr>
      </w:pPr>
      <w:r w:rsidRPr="005A1851">
        <w:rPr>
          <w:sz w:val="24"/>
          <w:szCs w:val="24"/>
        </w:rPr>
        <w:t xml:space="preserve">IV) zelar pelo fiel cumprimento deste termo de execução cultural; </w:t>
      </w:r>
    </w:p>
    <w:p w14:paraId="0BE20BFB" w14:textId="77777777" w:rsidR="00644DE5" w:rsidRPr="005A1851" w:rsidRDefault="00644DE5" w:rsidP="00644DE5">
      <w:pPr>
        <w:spacing w:after="100"/>
        <w:ind w:left="100"/>
        <w:jc w:val="both"/>
        <w:rPr>
          <w:sz w:val="24"/>
          <w:szCs w:val="24"/>
        </w:rPr>
      </w:pPr>
      <w:r w:rsidRPr="005A1851">
        <w:rPr>
          <w:sz w:val="24"/>
          <w:szCs w:val="24"/>
        </w:rPr>
        <w:t>V) adotar medidas saneadoras e corretivas quando houver inadimplemento;</w:t>
      </w:r>
    </w:p>
    <w:p w14:paraId="79F246F7" w14:textId="77777777" w:rsidR="00644DE5" w:rsidRPr="005A1851" w:rsidRDefault="00644DE5" w:rsidP="00644DE5">
      <w:pPr>
        <w:spacing w:after="100"/>
        <w:ind w:left="100"/>
        <w:jc w:val="both"/>
        <w:rPr>
          <w:sz w:val="24"/>
          <w:szCs w:val="24"/>
        </w:rPr>
      </w:pPr>
      <w:r w:rsidRPr="005A1851">
        <w:rPr>
          <w:sz w:val="24"/>
          <w:szCs w:val="24"/>
        </w:rPr>
        <w:t>VI) monitorar o cumprimento pelo(a) AGENTE CULTURAL das obrigações previstas na CLÁUSULA 6.2.</w:t>
      </w:r>
    </w:p>
    <w:p w14:paraId="5E996711" w14:textId="77777777" w:rsidR="00644DE5" w:rsidRPr="005A1851" w:rsidRDefault="00644DE5" w:rsidP="00644DE5">
      <w:pPr>
        <w:spacing w:after="100"/>
        <w:ind w:left="100"/>
        <w:jc w:val="both"/>
        <w:rPr>
          <w:sz w:val="24"/>
          <w:szCs w:val="24"/>
        </w:rPr>
      </w:pPr>
      <w:r w:rsidRPr="005A1851">
        <w:rPr>
          <w:sz w:val="24"/>
          <w:szCs w:val="24"/>
        </w:rPr>
        <w:t xml:space="preserve">6.2 São obrigações do(a) AGENTE CULTURAL: </w:t>
      </w:r>
    </w:p>
    <w:p w14:paraId="3E13E266" w14:textId="77777777" w:rsidR="00644DE5" w:rsidRPr="005A1851" w:rsidRDefault="00644DE5" w:rsidP="00644DE5">
      <w:pPr>
        <w:spacing w:after="100"/>
        <w:ind w:left="100"/>
        <w:jc w:val="both"/>
        <w:rPr>
          <w:sz w:val="24"/>
          <w:szCs w:val="24"/>
        </w:rPr>
      </w:pPr>
      <w:r w:rsidRPr="005A1851">
        <w:rPr>
          <w:sz w:val="24"/>
          <w:szCs w:val="24"/>
        </w:rPr>
        <w:t xml:space="preserve">I) executar a ação cultural aprovada; </w:t>
      </w:r>
    </w:p>
    <w:p w14:paraId="1BE13A20" w14:textId="77777777" w:rsidR="00644DE5" w:rsidRPr="005A1851" w:rsidRDefault="00644DE5" w:rsidP="00644DE5">
      <w:pPr>
        <w:spacing w:after="100"/>
        <w:ind w:left="100"/>
        <w:jc w:val="both"/>
        <w:rPr>
          <w:sz w:val="24"/>
          <w:szCs w:val="24"/>
        </w:rPr>
      </w:pPr>
      <w:r w:rsidRPr="005A1851">
        <w:rPr>
          <w:sz w:val="24"/>
          <w:szCs w:val="24"/>
        </w:rPr>
        <w:t xml:space="preserve">II) aplicar os recursos concedidos na realização da ação cultural; </w:t>
      </w:r>
    </w:p>
    <w:p w14:paraId="2A7F93A6" w14:textId="77777777" w:rsidR="00644DE5" w:rsidRPr="005A1851" w:rsidRDefault="00644DE5" w:rsidP="00644DE5">
      <w:pPr>
        <w:spacing w:after="100"/>
        <w:ind w:left="100"/>
        <w:jc w:val="both"/>
        <w:rPr>
          <w:sz w:val="24"/>
          <w:szCs w:val="24"/>
        </w:rPr>
      </w:pPr>
      <w:r w:rsidRPr="005A1851">
        <w:rPr>
          <w:sz w:val="24"/>
          <w:szCs w:val="24"/>
        </w:rPr>
        <w:t>III) manter, obrigatória e exclusivamente, os recursos financeiros depositados na conta especialmente aberta para o Termo de Execução Cultural;</w:t>
      </w:r>
    </w:p>
    <w:p w14:paraId="7B501FB7" w14:textId="77777777" w:rsidR="00644DE5" w:rsidRPr="005A1851" w:rsidRDefault="00644DE5" w:rsidP="00644DE5">
      <w:pPr>
        <w:spacing w:after="100"/>
        <w:ind w:left="100"/>
        <w:jc w:val="both"/>
        <w:rPr>
          <w:sz w:val="24"/>
          <w:szCs w:val="24"/>
        </w:rPr>
      </w:pPr>
      <w:r w:rsidRPr="005A1851">
        <w:rPr>
          <w:sz w:val="24"/>
          <w:szCs w:val="24"/>
        </w:rPr>
        <w:t>IV) facilitar o monitoramento, o controle e supervisão do termo de execução cultural bem como o acesso ao local de realização da ação cultural;</w:t>
      </w:r>
    </w:p>
    <w:p w14:paraId="4BDDBC92" w14:textId="5AE564A5" w:rsidR="00644DE5" w:rsidRPr="005A1851" w:rsidRDefault="00644DE5" w:rsidP="00644DE5">
      <w:pPr>
        <w:spacing w:after="100"/>
        <w:ind w:left="100"/>
        <w:jc w:val="both"/>
        <w:rPr>
          <w:sz w:val="24"/>
          <w:szCs w:val="24"/>
        </w:rPr>
      </w:pPr>
      <w:r w:rsidRPr="005A1851">
        <w:rPr>
          <w:sz w:val="24"/>
          <w:szCs w:val="24"/>
        </w:rPr>
        <w:t>V) prestar informações à</w:t>
      </w:r>
      <w:r w:rsidRPr="005A1851">
        <w:rPr>
          <w:color w:val="FF0000"/>
          <w:sz w:val="24"/>
          <w:szCs w:val="24"/>
        </w:rPr>
        <w:t xml:space="preserve"> </w:t>
      </w:r>
      <w:r w:rsidR="00234808" w:rsidRPr="005A1851">
        <w:rPr>
          <w:sz w:val="24"/>
          <w:szCs w:val="24"/>
        </w:rPr>
        <w:t>Secretaria de Educação, Cultura, Desporto e Turismo</w:t>
      </w:r>
      <w:r w:rsidRPr="005A1851">
        <w:rPr>
          <w:sz w:val="24"/>
          <w:szCs w:val="24"/>
        </w:rPr>
        <w:t xml:space="preserve"> por meio de Relatório de Execução do Objeto, apresentado no prazo máximo de </w:t>
      </w:r>
      <w:r w:rsidR="00234808" w:rsidRPr="005A1851">
        <w:rPr>
          <w:sz w:val="24"/>
          <w:szCs w:val="24"/>
        </w:rPr>
        <w:t xml:space="preserve">10 (dez) </w:t>
      </w:r>
      <w:proofErr w:type="gramStart"/>
      <w:r w:rsidR="00234808" w:rsidRPr="005A1851">
        <w:rPr>
          <w:sz w:val="24"/>
          <w:szCs w:val="24"/>
        </w:rPr>
        <w:t xml:space="preserve">dias </w:t>
      </w:r>
      <w:r w:rsidRPr="005A1851">
        <w:rPr>
          <w:sz w:val="24"/>
          <w:szCs w:val="24"/>
        </w:rPr>
        <w:t xml:space="preserve"> contados</w:t>
      </w:r>
      <w:proofErr w:type="gramEnd"/>
      <w:r w:rsidRPr="005A1851">
        <w:rPr>
          <w:sz w:val="24"/>
          <w:szCs w:val="24"/>
        </w:rPr>
        <w:t xml:space="preserve"> do término da vigência do termo de execução cultural;</w:t>
      </w:r>
    </w:p>
    <w:p w14:paraId="14980814" w14:textId="1B4E226F" w:rsidR="00644DE5" w:rsidRPr="005A1851" w:rsidRDefault="00644DE5" w:rsidP="00644DE5">
      <w:pPr>
        <w:spacing w:after="100"/>
        <w:ind w:left="100"/>
        <w:jc w:val="both"/>
        <w:rPr>
          <w:sz w:val="24"/>
          <w:szCs w:val="24"/>
        </w:rPr>
      </w:pPr>
      <w:r w:rsidRPr="005A1851">
        <w:rPr>
          <w:sz w:val="24"/>
          <w:szCs w:val="24"/>
        </w:rPr>
        <w:t xml:space="preserve">VI) atender a qualquer solicitação regular feita pelo </w:t>
      </w:r>
      <w:r w:rsidR="00234808" w:rsidRPr="005A1851">
        <w:rPr>
          <w:sz w:val="24"/>
          <w:szCs w:val="24"/>
        </w:rPr>
        <w:t>Secretaria de Educação, Cultura, Desporto e Turismo</w:t>
      </w:r>
      <w:r w:rsidRPr="005A1851">
        <w:rPr>
          <w:sz w:val="24"/>
          <w:szCs w:val="24"/>
        </w:rPr>
        <w:t xml:space="preserve"> a contar do recebimento da notificação; </w:t>
      </w:r>
    </w:p>
    <w:p w14:paraId="277AB558" w14:textId="77777777" w:rsidR="00644DE5" w:rsidRPr="005A1851" w:rsidRDefault="00644DE5" w:rsidP="00644DE5">
      <w:pPr>
        <w:spacing w:after="100"/>
        <w:ind w:left="100"/>
        <w:jc w:val="both"/>
        <w:rPr>
          <w:sz w:val="24"/>
          <w:szCs w:val="24"/>
        </w:rPr>
      </w:pPr>
      <w:r w:rsidRPr="005A1851">
        <w:rPr>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98BAEC9" w14:textId="77777777" w:rsidR="00644DE5" w:rsidRPr="005A1851" w:rsidRDefault="00644DE5" w:rsidP="00644DE5">
      <w:pPr>
        <w:spacing w:after="100"/>
        <w:ind w:left="100"/>
        <w:jc w:val="both"/>
        <w:rPr>
          <w:sz w:val="24"/>
          <w:szCs w:val="24"/>
        </w:rPr>
      </w:pPr>
      <w:r w:rsidRPr="005A1851">
        <w:rPr>
          <w:sz w:val="24"/>
          <w:szCs w:val="24"/>
        </w:rPr>
        <w:t xml:space="preserve">VIII) não realizar despesa em data anterior ou posterior à vigência deste termo de execução cultural; </w:t>
      </w:r>
    </w:p>
    <w:p w14:paraId="6EBD293D" w14:textId="77777777" w:rsidR="00644DE5" w:rsidRPr="005A1851" w:rsidRDefault="00644DE5" w:rsidP="00644DE5">
      <w:pPr>
        <w:spacing w:after="100"/>
        <w:ind w:left="100"/>
        <w:jc w:val="both"/>
        <w:rPr>
          <w:sz w:val="24"/>
          <w:szCs w:val="24"/>
        </w:rPr>
      </w:pPr>
      <w:r w:rsidRPr="005A1851">
        <w:rPr>
          <w:sz w:val="24"/>
          <w:szCs w:val="24"/>
        </w:rPr>
        <w:lastRenderedPageBreak/>
        <w:t xml:space="preserve">IX) guardar a documentação referente à prestação de informações e financeira pelo prazo de 5 anos, contados do fim da vigência deste Termo de Execução Cultural; </w:t>
      </w:r>
    </w:p>
    <w:p w14:paraId="69E3E94A" w14:textId="77777777" w:rsidR="00644DE5" w:rsidRPr="005A1851" w:rsidRDefault="00644DE5" w:rsidP="00644DE5">
      <w:pPr>
        <w:spacing w:after="100"/>
        <w:ind w:left="100"/>
        <w:jc w:val="both"/>
        <w:rPr>
          <w:sz w:val="24"/>
          <w:szCs w:val="24"/>
        </w:rPr>
      </w:pPr>
      <w:r w:rsidRPr="005A1851">
        <w:rPr>
          <w:sz w:val="24"/>
          <w:szCs w:val="24"/>
        </w:rPr>
        <w:t>X) não utilizar os recursos para finalidade diversa da estabelecida no projeto cultural;</w:t>
      </w:r>
    </w:p>
    <w:p w14:paraId="6779BDE2" w14:textId="77777777" w:rsidR="00644DE5" w:rsidRPr="005A1851" w:rsidRDefault="00644DE5" w:rsidP="00644DE5">
      <w:pPr>
        <w:spacing w:after="100"/>
        <w:ind w:left="100"/>
        <w:jc w:val="both"/>
        <w:rPr>
          <w:sz w:val="24"/>
          <w:szCs w:val="24"/>
        </w:rPr>
      </w:pPr>
      <w:r w:rsidRPr="005A1851">
        <w:rPr>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53C89CE5" w14:textId="77777777" w:rsidR="00644DE5" w:rsidRPr="005A1851" w:rsidRDefault="00644DE5" w:rsidP="00644DE5">
      <w:pPr>
        <w:spacing w:after="100"/>
        <w:ind w:left="100"/>
        <w:jc w:val="both"/>
        <w:rPr>
          <w:color w:val="FF0000"/>
          <w:sz w:val="24"/>
          <w:szCs w:val="24"/>
        </w:rPr>
      </w:pPr>
    </w:p>
    <w:p w14:paraId="5237E784" w14:textId="77777777" w:rsidR="00644DE5" w:rsidRPr="005A1851" w:rsidRDefault="00644DE5" w:rsidP="00644DE5">
      <w:pPr>
        <w:spacing w:after="100"/>
        <w:ind w:left="100"/>
        <w:jc w:val="both"/>
        <w:rPr>
          <w:b/>
          <w:bCs/>
          <w:sz w:val="24"/>
          <w:szCs w:val="24"/>
        </w:rPr>
      </w:pPr>
      <w:r w:rsidRPr="005A1851">
        <w:rPr>
          <w:b/>
          <w:bCs/>
          <w:sz w:val="24"/>
          <w:szCs w:val="24"/>
        </w:rPr>
        <w:t>7. PRESTAÇÃO DE INFORMAÇÕES IN LOCO</w:t>
      </w:r>
    </w:p>
    <w:p w14:paraId="0EA82969" w14:textId="77777777" w:rsidR="00644DE5" w:rsidRPr="005A1851" w:rsidRDefault="00644DE5" w:rsidP="00644DE5">
      <w:pPr>
        <w:spacing w:after="100"/>
        <w:ind w:left="100"/>
        <w:jc w:val="both"/>
        <w:rPr>
          <w:sz w:val="24"/>
          <w:szCs w:val="24"/>
        </w:rPr>
      </w:pPr>
      <w:r w:rsidRPr="005A1851">
        <w:rPr>
          <w:sz w:val="24"/>
          <w:szCs w:val="24"/>
        </w:rPr>
        <w:t xml:space="preserve">7.1 O agente cultural prestará contas à administração pública por meio da categoria de prestação de informações in loco. </w:t>
      </w:r>
    </w:p>
    <w:p w14:paraId="644966D4" w14:textId="77777777" w:rsidR="00644DE5" w:rsidRPr="005A1851" w:rsidRDefault="00644DE5" w:rsidP="00644DE5">
      <w:pPr>
        <w:spacing w:after="100"/>
        <w:ind w:left="100"/>
        <w:jc w:val="both"/>
        <w:rPr>
          <w:sz w:val="24"/>
          <w:szCs w:val="24"/>
        </w:rPr>
      </w:pPr>
      <w:r w:rsidRPr="005A1851">
        <w:rPr>
          <w:sz w:val="24"/>
          <w:szCs w:val="24"/>
        </w:rPr>
        <w:t>7.2 O agente público responsável elaborará Relatório de Verificação Presencial da Execução no qual concluirá:</w:t>
      </w:r>
    </w:p>
    <w:p w14:paraId="6EFAC102" w14:textId="77777777" w:rsidR="00644DE5" w:rsidRPr="005A1851" w:rsidRDefault="00644DE5" w:rsidP="00644DE5">
      <w:pPr>
        <w:spacing w:after="100"/>
        <w:ind w:left="100"/>
        <w:jc w:val="both"/>
        <w:rPr>
          <w:sz w:val="24"/>
          <w:szCs w:val="24"/>
        </w:rPr>
      </w:pPr>
      <w:r w:rsidRPr="005A1851">
        <w:rPr>
          <w:sz w:val="24"/>
          <w:szCs w:val="24"/>
        </w:rPr>
        <w:t xml:space="preserve">I - </w:t>
      </w:r>
      <w:proofErr w:type="gramStart"/>
      <w:r w:rsidRPr="005A1851">
        <w:rPr>
          <w:sz w:val="24"/>
          <w:szCs w:val="24"/>
        </w:rPr>
        <w:t>pelo</w:t>
      </w:r>
      <w:proofErr w:type="gramEnd"/>
      <w:r w:rsidRPr="005A1851">
        <w:rPr>
          <w:sz w:val="24"/>
          <w:szCs w:val="24"/>
        </w:rPr>
        <w:t xml:space="preserve"> cumprimento integral do objeto ou pela suficiência do cumprimento parcial devidamente justificada e providenciará imediato encaminhamento do processo à autoridade julgadora;</w:t>
      </w:r>
    </w:p>
    <w:p w14:paraId="24CB5C72" w14:textId="77777777" w:rsidR="00644DE5" w:rsidRPr="005A1851" w:rsidRDefault="00644DE5" w:rsidP="00644DE5">
      <w:pPr>
        <w:spacing w:after="100"/>
        <w:ind w:left="100"/>
        <w:jc w:val="both"/>
        <w:rPr>
          <w:sz w:val="24"/>
          <w:szCs w:val="24"/>
        </w:rPr>
      </w:pPr>
      <w:r w:rsidRPr="005A1851">
        <w:rPr>
          <w:sz w:val="24"/>
          <w:szCs w:val="24"/>
        </w:rPr>
        <w:t xml:space="preserve">II - </w:t>
      </w:r>
      <w:proofErr w:type="gramStart"/>
      <w:r w:rsidRPr="005A1851">
        <w:rPr>
          <w:sz w:val="24"/>
          <w:szCs w:val="24"/>
        </w:rPr>
        <w:t>pela</w:t>
      </w:r>
      <w:proofErr w:type="gramEnd"/>
      <w:r w:rsidRPr="005A1851">
        <w:rPr>
          <w:sz w:val="24"/>
          <w:szCs w:val="24"/>
        </w:rPr>
        <w:t xml:space="preserve"> necessidade de o agente cultural apresentar Relatório de Objeto da Execução Cultural, caso considere não ter sido possível aferir na visita técnica de verificação o cumprimento integral do objeto ou o cumprimento parcial justificado.</w:t>
      </w:r>
    </w:p>
    <w:p w14:paraId="28A6387D" w14:textId="77777777" w:rsidR="00644DE5" w:rsidRPr="005A1851" w:rsidRDefault="00644DE5" w:rsidP="00644DE5">
      <w:pPr>
        <w:spacing w:after="100"/>
        <w:ind w:left="100"/>
        <w:jc w:val="both"/>
        <w:rPr>
          <w:sz w:val="24"/>
          <w:szCs w:val="24"/>
        </w:rPr>
      </w:pPr>
      <w:r w:rsidRPr="005A1851">
        <w:rPr>
          <w:sz w:val="24"/>
          <w:szCs w:val="24"/>
        </w:rPr>
        <w:t>7.2.1 Após o recebimento do processo enviado pelo agente público de que trata o subitem I do item 7.2, a autoridade responsável pelo julgamento da prestação de informações poderá:</w:t>
      </w:r>
    </w:p>
    <w:p w14:paraId="0BD1DA4C" w14:textId="77777777" w:rsidR="00644DE5" w:rsidRPr="005A1851" w:rsidRDefault="00644DE5" w:rsidP="00644DE5">
      <w:pPr>
        <w:spacing w:after="100"/>
        <w:ind w:left="100"/>
        <w:jc w:val="both"/>
        <w:rPr>
          <w:sz w:val="24"/>
          <w:szCs w:val="24"/>
        </w:rPr>
      </w:pPr>
      <w:r w:rsidRPr="005A1851">
        <w:rPr>
          <w:sz w:val="24"/>
          <w:szCs w:val="24"/>
        </w:rPr>
        <w:t xml:space="preserve">I - </w:t>
      </w:r>
      <w:proofErr w:type="gramStart"/>
      <w:r w:rsidRPr="005A1851">
        <w:rPr>
          <w:sz w:val="24"/>
          <w:szCs w:val="24"/>
        </w:rPr>
        <w:t>solicitar</w:t>
      </w:r>
      <w:proofErr w:type="gramEnd"/>
      <w:r w:rsidRPr="005A1851">
        <w:rPr>
          <w:sz w:val="24"/>
          <w:szCs w:val="24"/>
        </w:rPr>
        <w:t xml:space="preserve"> documentação complementar; </w:t>
      </w:r>
    </w:p>
    <w:p w14:paraId="0CB042A5" w14:textId="77777777" w:rsidR="00644DE5" w:rsidRPr="005A1851" w:rsidRDefault="00644DE5" w:rsidP="00644DE5">
      <w:pPr>
        <w:spacing w:after="100"/>
        <w:ind w:left="100"/>
        <w:jc w:val="both"/>
        <w:rPr>
          <w:sz w:val="24"/>
          <w:szCs w:val="24"/>
        </w:rPr>
      </w:pPr>
      <w:r w:rsidRPr="005A1851">
        <w:rPr>
          <w:sz w:val="24"/>
          <w:szCs w:val="24"/>
        </w:rPr>
        <w:t xml:space="preserve">II - </w:t>
      </w:r>
      <w:proofErr w:type="gramStart"/>
      <w:r w:rsidRPr="005A1851">
        <w:rPr>
          <w:sz w:val="24"/>
          <w:szCs w:val="24"/>
        </w:rPr>
        <w:t>aprovar</w:t>
      </w:r>
      <w:proofErr w:type="gramEnd"/>
      <w:r w:rsidRPr="005A1851">
        <w:rPr>
          <w:sz w:val="24"/>
          <w:szCs w:val="24"/>
        </w:rPr>
        <w:t xml:space="preserve"> sem ressalvas a prestação de contas, quando estiver convencida do cumprimento integral do objeto;</w:t>
      </w:r>
    </w:p>
    <w:p w14:paraId="60F96DC9" w14:textId="77777777" w:rsidR="00644DE5" w:rsidRPr="005A1851" w:rsidRDefault="00644DE5" w:rsidP="00644DE5">
      <w:pPr>
        <w:spacing w:after="100"/>
        <w:ind w:left="100"/>
        <w:jc w:val="both"/>
        <w:rPr>
          <w:sz w:val="24"/>
          <w:szCs w:val="24"/>
        </w:rPr>
      </w:pPr>
      <w:r w:rsidRPr="005A1851">
        <w:rPr>
          <w:sz w:val="24"/>
          <w:szCs w:val="24"/>
        </w:rPr>
        <w:t xml:space="preserve">III - aprovar com ressalvas a prestação de contas, quando for comprovada a realização da ação cultural, mas verificada inadequação na execução do objeto ou na execução financeira, sem má-fé; </w:t>
      </w:r>
    </w:p>
    <w:p w14:paraId="5BF59A8D" w14:textId="77777777" w:rsidR="00644DE5" w:rsidRPr="005A1851" w:rsidRDefault="00644DE5" w:rsidP="00644DE5">
      <w:pPr>
        <w:spacing w:after="100"/>
        <w:ind w:left="100"/>
        <w:jc w:val="both"/>
        <w:rPr>
          <w:sz w:val="24"/>
          <w:szCs w:val="24"/>
        </w:rPr>
      </w:pPr>
      <w:r w:rsidRPr="005A1851">
        <w:rPr>
          <w:sz w:val="24"/>
          <w:szCs w:val="24"/>
        </w:rPr>
        <w:t xml:space="preserve">IV - </w:t>
      </w:r>
      <w:proofErr w:type="gramStart"/>
      <w:r w:rsidRPr="005A1851">
        <w:rPr>
          <w:sz w:val="24"/>
          <w:szCs w:val="24"/>
        </w:rPr>
        <w:t>rejeitar</w:t>
      </w:r>
      <w:proofErr w:type="gramEnd"/>
      <w:r w:rsidRPr="005A1851">
        <w:rPr>
          <w:sz w:val="24"/>
          <w:szCs w:val="24"/>
        </w:rPr>
        <w:t xml:space="preserve"> a prestação de contas, total ou parcialmente, e determinar uma das seguintes medidas:</w:t>
      </w:r>
    </w:p>
    <w:p w14:paraId="7836E797" w14:textId="77777777" w:rsidR="00644DE5" w:rsidRPr="005A1851" w:rsidRDefault="00644DE5" w:rsidP="00644DE5">
      <w:pPr>
        <w:spacing w:after="100"/>
        <w:ind w:left="100"/>
        <w:jc w:val="both"/>
        <w:rPr>
          <w:sz w:val="24"/>
          <w:szCs w:val="24"/>
        </w:rPr>
      </w:pPr>
      <w:r w:rsidRPr="005A1851">
        <w:rPr>
          <w:sz w:val="24"/>
          <w:szCs w:val="24"/>
        </w:rPr>
        <w:t xml:space="preserve">a) devolução de recursos em valor proporcional à inexecução de objeto verificada; </w:t>
      </w:r>
    </w:p>
    <w:p w14:paraId="6D5F79EC" w14:textId="77777777" w:rsidR="00644DE5" w:rsidRPr="005A1851" w:rsidRDefault="00644DE5" w:rsidP="00644DE5">
      <w:pPr>
        <w:spacing w:after="100"/>
        <w:ind w:left="100"/>
        <w:jc w:val="both"/>
        <w:rPr>
          <w:sz w:val="24"/>
          <w:szCs w:val="24"/>
        </w:rPr>
      </w:pPr>
      <w:r w:rsidRPr="005A1851">
        <w:rPr>
          <w:sz w:val="24"/>
          <w:szCs w:val="24"/>
        </w:rPr>
        <w:t xml:space="preserve">b) pagamento de multa, nos termos do regulamento; </w:t>
      </w:r>
    </w:p>
    <w:p w14:paraId="02D54C7F" w14:textId="77777777" w:rsidR="00644DE5" w:rsidRPr="005A1851" w:rsidRDefault="00644DE5" w:rsidP="00644DE5">
      <w:pPr>
        <w:spacing w:after="100"/>
        <w:ind w:left="100"/>
        <w:jc w:val="both"/>
        <w:rPr>
          <w:sz w:val="24"/>
          <w:szCs w:val="24"/>
        </w:rPr>
      </w:pPr>
      <w:r w:rsidRPr="005A1851">
        <w:rPr>
          <w:sz w:val="24"/>
          <w:szCs w:val="24"/>
        </w:rPr>
        <w:lastRenderedPageBreak/>
        <w:t xml:space="preserve">c) suspensão da possibilidade de celebrar novo instrumento do regime próprio de fomento à cultura pelo prazo de 180 (cento e oitenta) a 540 (quinhentos e quarenta) dias. </w:t>
      </w:r>
    </w:p>
    <w:p w14:paraId="4BE45E0E" w14:textId="77777777" w:rsidR="00644DE5" w:rsidRPr="005A1851" w:rsidRDefault="00644DE5" w:rsidP="00644DE5">
      <w:pPr>
        <w:spacing w:after="100"/>
        <w:ind w:left="100"/>
        <w:jc w:val="both"/>
        <w:rPr>
          <w:sz w:val="24"/>
          <w:szCs w:val="24"/>
        </w:rPr>
      </w:pPr>
      <w:r w:rsidRPr="005A1851">
        <w:rPr>
          <w:sz w:val="24"/>
          <w:szCs w:val="24"/>
        </w:rPr>
        <w:t>7.2.1 Caso seja solicitada a apresentação do Relatório de Objeto da Execução Cultural de que trata o subitem I do item 7.2, será adotado o procedimento de que trata o art. 19 e seguintes da Lei nº 14.903/2023.</w:t>
      </w:r>
    </w:p>
    <w:p w14:paraId="70F402ED" w14:textId="77777777" w:rsidR="00644DE5" w:rsidRPr="005A1851" w:rsidRDefault="00644DE5" w:rsidP="00644DE5">
      <w:pPr>
        <w:spacing w:after="100"/>
        <w:ind w:left="100"/>
        <w:jc w:val="both"/>
        <w:rPr>
          <w:b/>
          <w:bCs/>
          <w:sz w:val="24"/>
          <w:szCs w:val="24"/>
        </w:rPr>
      </w:pPr>
      <w:r w:rsidRPr="005A1851">
        <w:rPr>
          <w:b/>
          <w:bCs/>
          <w:sz w:val="24"/>
          <w:szCs w:val="24"/>
        </w:rPr>
        <w:t>8. ALTERAÇÃO DO TERMO DE EXECUÇÃO CULTURAL</w:t>
      </w:r>
    </w:p>
    <w:p w14:paraId="5C21256C" w14:textId="77777777" w:rsidR="00644DE5" w:rsidRPr="005A1851" w:rsidRDefault="00644DE5" w:rsidP="00644DE5">
      <w:pPr>
        <w:spacing w:after="100"/>
        <w:ind w:left="100"/>
        <w:jc w:val="both"/>
        <w:rPr>
          <w:sz w:val="24"/>
          <w:szCs w:val="24"/>
        </w:rPr>
      </w:pPr>
      <w:r w:rsidRPr="005A1851">
        <w:rPr>
          <w:sz w:val="24"/>
          <w:szCs w:val="24"/>
        </w:rPr>
        <w:t>8.1 A alteração do termo de execução cultural será formalizada por meio de termo aditivo.</w:t>
      </w:r>
    </w:p>
    <w:p w14:paraId="7EA58CA7" w14:textId="77777777" w:rsidR="00644DE5" w:rsidRPr="005A1851" w:rsidRDefault="00644DE5" w:rsidP="00644DE5">
      <w:pPr>
        <w:spacing w:after="100"/>
        <w:ind w:left="100"/>
        <w:jc w:val="both"/>
        <w:rPr>
          <w:sz w:val="24"/>
          <w:szCs w:val="24"/>
        </w:rPr>
      </w:pPr>
      <w:r w:rsidRPr="005A1851">
        <w:rPr>
          <w:sz w:val="24"/>
          <w:szCs w:val="24"/>
        </w:rPr>
        <w:t>8.2 A formalização de termo aditivo não será necessária nas seguintes hipóteses:</w:t>
      </w:r>
    </w:p>
    <w:p w14:paraId="3011DC81" w14:textId="77777777" w:rsidR="00644DE5" w:rsidRPr="005A1851" w:rsidRDefault="00644DE5" w:rsidP="00644DE5">
      <w:pPr>
        <w:spacing w:after="100"/>
        <w:ind w:left="100"/>
        <w:jc w:val="both"/>
        <w:rPr>
          <w:sz w:val="24"/>
          <w:szCs w:val="24"/>
        </w:rPr>
      </w:pPr>
      <w:r w:rsidRPr="005A1851">
        <w:rPr>
          <w:sz w:val="24"/>
          <w:szCs w:val="24"/>
        </w:rPr>
        <w:t xml:space="preserve">I - </w:t>
      </w:r>
      <w:proofErr w:type="gramStart"/>
      <w:r w:rsidRPr="005A1851">
        <w:rPr>
          <w:sz w:val="24"/>
          <w:szCs w:val="24"/>
        </w:rPr>
        <w:t>prorrogação</w:t>
      </w:r>
      <w:proofErr w:type="gramEnd"/>
      <w:r w:rsidRPr="005A1851">
        <w:rPr>
          <w:sz w:val="24"/>
          <w:szCs w:val="24"/>
        </w:rPr>
        <w:t xml:space="preserve"> de vigência realizada de ofício pela administração pública quando der causa ao atraso na liberação de recursos; e</w:t>
      </w:r>
    </w:p>
    <w:p w14:paraId="384501D4" w14:textId="77777777" w:rsidR="00644DE5" w:rsidRPr="005A1851" w:rsidRDefault="00644DE5" w:rsidP="00644DE5">
      <w:pPr>
        <w:spacing w:after="100"/>
        <w:ind w:left="100"/>
        <w:jc w:val="both"/>
        <w:rPr>
          <w:sz w:val="24"/>
          <w:szCs w:val="24"/>
        </w:rPr>
      </w:pPr>
      <w:r w:rsidRPr="005A1851">
        <w:rPr>
          <w:sz w:val="24"/>
          <w:szCs w:val="24"/>
        </w:rPr>
        <w:t xml:space="preserve">II - </w:t>
      </w:r>
      <w:proofErr w:type="gramStart"/>
      <w:r w:rsidRPr="005A1851">
        <w:rPr>
          <w:sz w:val="24"/>
          <w:szCs w:val="24"/>
        </w:rPr>
        <w:t>alteração</w:t>
      </w:r>
      <w:proofErr w:type="gramEnd"/>
      <w:r w:rsidRPr="005A1851">
        <w:rPr>
          <w:sz w:val="24"/>
          <w:szCs w:val="24"/>
        </w:rPr>
        <w:t xml:space="preserve"> do projeto sem modificação do valor global do instrumento e sem modificação substancial do objeto.</w:t>
      </w:r>
    </w:p>
    <w:p w14:paraId="4A63E800" w14:textId="77777777" w:rsidR="00644DE5" w:rsidRPr="005A1851" w:rsidRDefault="00644DE5" w:rsidP="00644DE5">
      <w:pPr>
        <w:spacing w:after="100"/>
        <w:ind w:left="100"/>
        <w:jc w:val="both"/>
        <w:rPr>
          <w:sz w:val="24"/>
          <w:szCs w:val="24"/>
        </w:rPr>
      </w:pPr>
      <w:r w:rsidRPr="005A1851">
        <w:rPr>
          <w:sz w:val="24"/>
          <w:szCs w:val="24"/>
        </w:rPr>
        <w:t>8.3 Na hipótese de prorrogação de vigência, o saldo de recursos será automaticamente mantido na conta a fim de viabilizar a continuidade da execução do objeto.</w:t>
      </w:r>
    </w:p>
    <w:p w14:paraId="75C81480" w14:textId="77777777" w:rsidR="00644DE5" w:rsidRPr="005A1851" w:rsidRDefault="00644DE5" w:rsidP="00644DE5">
      <w:pPr>
        <w:spacing w:after="100"/>
        <w:ind w:left="100"/>
        <w:jc w:val="both"/>
        <w:rPr>
          <w:sz w:val="24"/>
          <w:szCs w:val="24"/>
        </w:rPr>
      </w:pPr>
      <w:r w:rsidRPr="005A1851">
        <w:rPr>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5A1851" w:rsidRDefault="00644DE5" w:rsidP="00644DE5">
      <w:pPr>
        <w:spacing w:after="100"/>
        <w:ind w:left="100"/>
        <w:jc w:val="both"/>
        <w:rPr>
          <w:sz w:val="24"/>
          <w:szCs w:val="24"/>
        </w:rPr>
      </w:pPr>
      <w:r w:rsidRPr="005A1851">
        <w:rPr>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5A1851" w:rsidRDefault="00644DE5" w:rsidP="00644DE5">
      <w:pPr>
        <w:spacing w:after="100"/>
        <w:ind w:left="100"/>
        <w:jc w:val="both"/>
        <w:rPr>
          <w:sz w:val="24"/>
          <w:szCs w:val="24"/>
        </w:rPr>
      </w:pPr>
      <w:r w:rsidRPr="005A1851">
        <w:rPr>
          <w:sz w:val="24"/>
          <w:szCs w:val="24"/>
        </w:rPr>
        <w:t>8.6 Nas hipóteses de alterações em que não seja necessário termo aditivo, poderá ser realizado apostilamento.</w:t>
      </w:r>
    </w:p>
    <w:p w14:paraId="2AAB18B5" w14:textId="77777777" w:rsidR="00644DE5" w:rsidRPr="005A1851" w:rsidRDefault="00644DE5" w:rsidP="00644DE5">
      <w:pPr>
        <w:spacing w:after="100"/>
        <w:ind w:left="100"/>
        <w:jc w:val="both"/>
        <w:rPr>
          <w:b/>
          <w:bCs/>
          <w:sz w:val="24"/>
          <w:szCs w:val="24"/>
        </w:rPr>
      </w:pPr>
      <w:r w:rsidRPr="005A1851">
        <w:rPr>
          <w:b/>
          <w:bCs/>
          <w:sz w:val="24"/>
          <w:szCs w:val="24"/>
        </w:rPr>
        <w:t>9. TITULARIDADE DE BENS</w:t>
      </w:r>
    </w:p>
    <w:p w14:paraId="00DFB08C" w14:textId="77777777" w:rsidR="00644DE5" w:rsidRPr="005A1851" w:rsidRDefault="00644DE5" w:rsidP="00644DE5">
      <w:pPr>
        <w:spacing w:after="100"/>
        <w:ind w:left="100"/>
        <w:jc w:val="both"/>
        <w:rPr>
          <w:sz w:val="24"/>
          <w:szCs w:val="24"/>
        </w:rPr>
      </w:pPr>
      <w:r w:rsidRPr="005A1851">
        <w:rPr>
          <w:sz w:val="24"/>
          <w:szCs w:val="24"/>
        </w:rPr>
        <w:t>9.1 Os bens permanentes adquiridos, produzidos ou transformados em decorrência da execução da ação cultural fomentada serão de titularidade do agente cultural desde a data da sua aquisição.</w:t>
      </w:r>
    </w:p>
    <w:p w14:paraId="2084A7B4" w14:textId="77777777" w:rsidR="00644DE5" w:rsidRPr="005A1851" w:rsidRDefault="00644DE5" w:rsidP="00644DE5">
      <w:pPr>
        <w:spacing w:after="100"/>
        <w:ind w:left="100"/>
        <w:jc w:val="both"/>
        <w:rPr>
          <w:sz w:val="24"/>
          <w:szCs w:val="24"/>
        </w:rPr>
      </w:pPr>
      <w:r w:rsidRPr="005A1851">
        <w:rPr>
          <w:sz w:val="24"/>
          <w:szCs w:val="24"/>
        </w:rPr>
        <w:t>9.2 Nos casos de rejeição da prestação de contas em razão da aquisição ou do uso do bem, o valor pago pela aquisição será computado no cálculo de valores a devolver, com atualização monetária.</w:t>
      </w:r>
    </w:p>
    <w:p w14:paraId="1C16F3EE" w14:textId="77777777" w:rsidR="00644DE5" w:rsidRPr="005A1851" w:rsidRDefault="00644DE5" w:rsidP="00644DE5">
      <w:pPr>
        <w:spacing w:after="100"/>
        <w:ind w:left="100"/>
        <w:jc w:val="both"/>
        <w:rPr>
          <w:b/>
          <w:bCs/>
          <w:sz w:val="24"/>
          <w:szCs w:val="24"/>
        </w:rPr>
      </w:pPr>
      <w:r w:rsidRPr="005A1851">
        <w:rPr>
          <w:b/>
          <w:bCs/>
          <w:sz w:val="24"/>
          <w:szCs w:val="24"/>
        </w:rPr>
        <w:t>10. EXTINÇÃO DO TERMO DE EXECUÇÃO CULTURAL</w:t>
      </w:r>
    </w:p>
    <w:p w14:paraId="3798BA4B" w14:textId="77777777" w:rsidR="00644DE5" w:rsidRPr="005A1851" w:rsidRDefault="00644DE5" w:rsidP="00644DE5">
      <w:pPr>
        <w:spacing w:after="100"/>
        <w:ind w:left="100"/>
        <w:jc w:val="both"/>
        <w:rPr>
          <w:sz w:val="24"/>
          <w:szCs w:val="24"/>
        </w:rPr>
      </w:pPr>
      <w:r w:rsidRPr="005A1851">
        <w:rPr>
          <w:sz w:val="24"/>
          <w:szCs w:val="24"/>
        </w:rPr>
        <w:t>10.1 O presente Termo de Execução Cultural poderá ser:</w:t>
      </w:r>
    </w:p>
    <w:p w14:paraId="792F9800" w14:textId="77777777" w:rsidR="00644DE5" w:rsidRPr="005A1851" w:rsidRDefault="00644DE5" w:rsidP="00644DE5">
      <w:pPr>
        <w:spacing w:after="100"/>
        <w:ind w:left="100"/>
        <w:jc w:val="both"/>
        <w:rPr>
          <w:sz w:val="24"/>
          <w:szCs w:val="24"/>
        </w:rPr>
      </w:pPr>
      <w:r w:rsidRPr="005A1851">
        <w:rPr>
          <w:sz w:val="24"/>
          <w:szCs w:val="24"/>
        </w:rPr>
        <w:lastRenderedPageBreak/>
        <w:t xml:space="preserve">I - </w:t>
      </w:r>
      <w:proofErr w:type="gramStart"/>
      <w:r w:rsidRPr="005A1851">
        <w:rPr>
          <w:sz w:val="24"/>
          <w:szCs w:val="24"/>
        </w:rPr>
        <w:t>extinto</w:t>
      </w:r>
      <w:proofErr w:type="gramEnd"/>
      <w:r w:rsidRPr="005A1851">
        <w:rPr>
          <w:sz w:val="24"/>
          <w:szCs w:val="24"/>
        </w:rPr>
        <w:t xml:space="preserve"> por decurso de prazo;</w:t>
      </w:r>
    </w:p>
    <w:p w14:paraId="31E72027" w14:textId="77777777" w:rsidR="00644DE5" w:rsidRPr="005A1851" w:rsidRDefault="00644DE5" w:rsidP="00644DE5">
      <w:pPr>
        <w:spacing w:after="100"/>
        <w:ind w:left="100"/>
        <w:jc w:val="both"/>
        <w:rPr>
          <w:sz w:val="24"/>
          <w:szCs w:val="24"/>
        </w:rPr>
      </w:pPr>
      <w:r w:rsidRPr="005A1851">
        <w:rPr>
          <w:sz w:val="24"/>
          <w:szCs w:val="24"/>
        </w:rPr>
        <w:t xml:space="preserve">II - </w:t>
      </w:r>
      <w:proofErr w:type="gramStart"/>
      <w:r w:rsidRPr="005A1851">
        <w:rPr>
          <w:sz w:val="24"/>
          <w:szCs w:val="24"/>
        </w:rPr>
        <w:t>extinto</w:t>
      </w:r>
      <w:proofErr w:type="gramEnd"/>
      <w:r w:rsidRPr="005A1851">
        <w:rPr>
          <w:sz w:val="24"/>
          <w:szCs w:val="24"/>
        </w:rPr>
        <w:t>, de comum acordo antes do prazo avençado, mediante Termo de Distrato;</w:t>
      </w:r>
    </w:p>
    <w:p w14:paraId="0AC93E3B" w14:textId="77777777" w:rsidR="00644DE5" w:rsidRPr="005A1851" w:rsidRDefault="00644DE5" w:rsidP="00644DE5">
      <w:pPr>
        <w:spacing w:after="100"/>
        <w:ind w:left="100"/>
        <w:jc w:val="both"/>
        <w:rPr>
          <w:rFonts w:eastAsiaTheme="minorHAnsi"/>
          <w:sz w:val="24"/>
          <w:szCs w:val="24"/>
        </w:rPr>
      </w:pPr>
      <w:r w:rsidRPr="005A1851">
        <w:rPr>
          <w:sz w:val="24"/>
          <w:szCs w:val="24"/>
        </w:rPr>
        <w:t xml:space="preserve">III - </w:t>
      </w:r>
      <w:r w:rsidRPr="005A1851">
        <w:rPr>
          <w:rFonts w:eastAsiaTheme="minorHAnsi"/>
          <w:sz w:val="24"/>
          <w:szCs w:val="24"/>
        </w:rPr>
        <w:t>denunciado, por decisão unilateral de qualquer dos partícipes, independentemente de autorização judicial, mediante prévia notificação por escrito ao outro partícipe; ou</w:t>
      </w:r>
    </w:p>
    <w:p w14:paraId="65650A8A" w14:textId="77777777" w:rsidR="00644DE5" w:rsidRPr="005A1851" w:rsidRDefault="00644DE5" w:rsidP="00644DE5">
      <w:pPr>
        <w:spacing w:after="100"/>
        <w:ind w:left="100"/>
        <w:jc w:val="both"/>
        <w:rPr>
          <w:rFonts w:eastAsiaTheme="minorHAnsi"/>
          <w:sz w:val="24"/>
          <w:szCs w:val="24"/>
        </w:rPr>
      </w:pPr>
      <w:r w:rsidRPr="005A1851">
        <w:rPr>
          <w:sz w:val="24"/>
          <w:szCs w:val="24"/>
        </w:rPr>
        <w:t>IV -</w:t>
      </w:r>
      <w:r w:rsidRPr="005A1851">
        <w:rPr>
          <w:rFonts w:eastAsiaTheme="minorHAnsi"/>
          <w:sz w:val="24"/>
          <w:szCs w:val="24"/>
        </w:rPr>
        <w:t xml:space="preserve"> </w:t>
      </w:r>
      <w:proofErr w:type="gramStart"/>
      <w:r w:rsidRPr="005A1851">
        <w:rPr>
          <w:rFonts w:eastAsiaTheme="minorHAnsi"/>
          <w:sz w:val="24"/>
          <w:szCs w:val="24"/>
        </w:rPr>
        <w:t>rescindido</w:t>
      </w:r>
      <w:proofErr w:type="gramEnd"/>
      <w:r w:rsidRPr="005A1851">
        <w:rPr>
          <w:rFonts w:eastAsiaTheme="minorHAnsi"/>
          <w:sz w:val="24"/>
          <w:szCs w:val="24"/>
        </w:rPr>
        <w:t>, por decisão unilateral de qualquer dos partícipes, independentemente de autorização judicial, mediante prévia notificação por escrito ao outro partícipe, nas seguintes hipóteses:</w:t>
      </w:r>
    </w:p>
    <w:p w14:paraId="7052374E" w14:textId="77777777" w:rsidR="00644DE5" w:rsidRPr="005A1851" w:rsidRDefault="00644DE5" w:rsidP="00644DE5">
      <w:pPr>
        <w:spacing w:after="100"/>
        <w:ind w:left="100"/>
        <w:jc w:val="both"/>
        <w:rPr>
          <w:sz w:val="24"/>
          <w:szCs w:val="24"/>
        </w:rPr>
      </w:pPr>
      <w:r w:rsidRPr="005A1851">
        <w:rPr>
          <w:sz w:val="24"/>
          <w:szCs w:val="24"/>
        </w:rPr>
        <w:t>a) descumprimento injustificado de cláusula deste instrumento;</w:t>
      </w:r>
    </w:p>
    <w:p w14:paraId="1D20B01C" w14:textId="77777777" w:rsidR="00644DE5" w:rsidRPr="005A1851" w:rsidRDefault="00644DE5" w:rsidP="00644DE5">
      <w:pPr>
        <w:spacing w:after="100"/>
        <w:ind w:left="100"/>
        <w:jc w:val="both"/>
        <w:rPr>
          <w:sz w:val="24"/>
          <w:szCs w:val="24"/>
        </w:rPr>
      </w:pPr>
      <w:r w:rsidRPr="005A1851">
        <w:rPr>
          <w:sz w:val="24"/>
          <w:szCs w:val="24"/>
        </w:rPr>
        <w:t>b) irregularidade ou inexecução injustificada, ainda que parcial, do objeto, resultados ou metas pactuadas;</w:t>
      </w:r>
    </w:p>
    <w:p w14:paraId="0A10F6EB" w14:textId="77777777" w:rsidR="00644DE5" w:rsidRPr="005A1851" w:rsidRDefault="00644DE5" w:rsidP="00644DE5">
      <w:pPr>
        <w:spacing w:after="100"/>
        <w:ind w:left="100"/>
        <w:jc w:val="both"/>
        <w:rPr>
          <w:sz w:val="24"/>
          <w:szCs w:val="24"/>
        </w:rPr>
      </w:pPr>
      <w:r w:rsidRPr="005A1851">
        <w:rPr>
          <w:sz w:val="24"/>
          <w:szCs w:val="24"/>
        </w:rPr>
        <w:t>c) violação da legislação aplicável;</w:t>
      </w:r>
    </w:p>
    <w:p w14:paraId="47DD598E" w14:textId="77777777" w:rsidR="00644DE5" w:rsidRPr="005A1851" w:rsidRDefault="00644DE5" w:rsidP="00644DE5">
      <w:pPr>
        <w:spacing w:after="100"/>
        <w:ind w:left="100"/>
        <w:jc w:val="both"/>
        <w:rPr>
          <w:sz w:val="24"/>
          <w:szCs w:val="24"/>
        </w:rPr>
      </w:pPr>
      <w:r w:rsidRPr="005A1851">
        <w:rPr>
          <w:sz w:val="24"/>
          <w:szCs w:val="24"/>
        </w:rPr>
        <w:t>d) cometimento de falhas reiteradas na execução;</w:t>
      </w:r>
    </w:p>
    <w:p w14:paraId="11C181AB" w14:textId="77777777" w:rsidR="00644DE5" w:rsidRPr="005A1851" w:rsidRDefault="00644DE5" w:rsidP="00644DE5">
      <w:pPr>
        <w:spacing w:after="100"/>
        <w:ind w:left="100"/>
        <w:jc w:val="both"/>
        <w:rPr>
          <w:sz w:val="24"/>
          <w:szCs w:val="24"/>
        </w:rPr>
      </w:pPr>
      <w:r w:rsidRPr="005A1851">
        <w:rPr>
          <w:sz w:val="24"/>
          <w:szCs w:val="24"/>
        </w:rPr>
        <w:t>e) má administração de recursos públicos;</w:t>
      </w:r>
    </w:p>
    <w:p w14:paraId="479831DF" w14:textId="77777777" w:rsidR="00644DE5" w:rsidRPr="005A1851" w:rsidRDefault="00644DE5" w:rsidP="00644DE5">
      <w:pPr>
        <w:spacing w:after="100"/>
        <w:ind w:left="100"/>
        <w:jc w:val="both"/>
        <w:rPr>
          <w:sz w:val="24"/>
          <w:szCs w:val="24"/>
        </w:rPr>
      </w:pPr>
      <w:r w:rsidRPr="005A1851">
        <w:rPr>
          <w:sz w:val="24"/>
          <w:szCs w:val="24"/>
        </w:rPr>
        <w:t>f) constatação de falsidade ou fraude nas informações ou documentos apresentados;</w:t>
      </w:r>
    </w:p>
    <w:p w14:paraId="34BE0D0E" w14:textId="77777777" w:rsidR="00644DE5" w:rsidRPr="005A1851" w:rsidRDefault="00644DE5" w:rsidP="00644DE5">
      <w:pPr>
        <w:spacing w:after="100"/>
        <w:ind w:left="100"/>
        <w:jc w:val="both"/>
        <w:rPr>
          <w:sz w:val="24"/>
          <w:szCs w:val="24"/>
        </w:rPr>
      </w:pPr>
      <w:r w:rsidRPr="005A1851">
        <w:rPr>
          <w:sz w:val="24"/>
          <w:szCs w:val="24"/>
        </w:rPr>
        <w:t>g) não atendimento às recomendações ou determinações decorrentes da fiscalização;</w:t>
      </w:r>
    </w:p>
    <w:p w14:paraId="7A07B224" w14:textId="77777777" w:rsidR="00644DE5" w:rsidRPr="005A1851" w:rsidRDefault="00644DE5" w:rsidP="00644DE5">
      <w:pPr>
        <w:spacing w:after="100"/>
        <w:ind w:left="100"/>
        <w:jc w:val="both"/>
        <w:rPr>
          <w:sz w:val="24"/>
          <w:szCs w:val="24"/>
        </w:rPr>
      </w:pPr>
      <w:r w:rsidRPr="005A1851">
        <w:rPr>
          <w:sz w:val="24"/>
          <w:szCs w:val="24"/>
        </w:rPr>
        <w:t>h) outras hipóteses expressamente previstas na legislação aplicável.</w:t>
      </w:r>
    </w:p>
    <w:p w14:paraId="144A0A0A" w14:textId="77777777" w:rsidR="00644DE5" w:rsidRPr="005A1851" w:rsidRDefault="00644DE5" w:rsidP="00644DE5">
      <w:pPr>
        <w:spacing w:after="100"/>
        <w:ind w:left="100"/>
        <w:jc w:val="both"/>
        <w:rPr>
          <w:sz w:val="24"/>
          <w:szCs w:val="24"/>
        </w:rPr>
      </w:pPr>
      <w:r w:rsidRPr="005A1851">
        <w:rPr>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5A1851" w:rsidRDefault="00644DE5" w:rsidP="00644DE5">
      <w:pPr>
        <w:spacing w:after="100"/>
        <w:ind w:left="100"/>
        <w:jc w:val="both"/>
        <w:rPr>
          <w:sz w:val="24"/>
          <w:szCs w:val="24"/>
        </w:rPr>
      </w:pPr>
      <w:r w:rsidRPr="005A1851">
        <w:rPr>
          <w:sz w:val="24"/>
          <w:szCs w:val="24"/>
        </w:rPr>
        <w:t xml:space="preserve">10.3 Na hipótese de irregularidade na execução do objeto que enseje </w:t>
      </w:r>
      <w:proofErr w:type="spellStart"/>
      <w:r w:rsidRPr="005A1851">
        <w:rPr>
          <w:sz w:val="24"/>
          <w:szCs w:val="24"/>
        </w:rPr>
        <w:t>dano</w:t>
      </w:r>
      <w:proofErr w:type="spellEnd"/>
      <w:r w:rsidRPr="005A1851">
        <w:rPr>
          <w:sz w:val="24"/>
          <w:szCs w:val="24"/>
        </w:rPr>
        <w:t xml:space="preserve"> ao erário, deverá ser instaurada Tomada de Contas Especial caso os valores relacionados à irregularidade não sejam devolvidos no prazo estabelecido pela Administração Pública.</w:t>
      </w:r>
    </w:p>
    <w:p w14:paraId="18BC9FEF" w14:textId="77777777" w:rsidR="00644DE5" w:rsidRPr="005A1851" w:rsidRDefault="00644DE5" w:rsidP="00644DE5">
      <w:pPr>
        <w:spacing w:after="100"/>
        <w:ind w:left="100"/>
        <w:jc w:val="both"/>
        <w:rPr>
          <w:sz w:val="24"/>
          <w:szCs w:val="24"/>
        </w:rPr>
      </w:pPr>
      <w:r w:rsidRPr="005A1851">
        <w:rPr>
          <w:sz w:val="24"/>
          <w:szCs w:val="24"/>
        </w:rPr>
        <w:t xml:space="preserve">10.4 Outras situações relativas à extinção deste Termo não previstas na legislação aplicável ou neste instrumento poderão ser negociadas entre as partes ou, se for o caso, no Termo de Distrato.  </w:t>
      </w:r>
    </w:p>
    <w:p w14:paraId="175043B5" w14:textId="77777777" w:rsidR="00644DE5" w:rsidRPr="005A1851" w:rsidRDefault="00644DE5" w:rsidP="00644DE5">
      <w:pPr>
        <w:spacing w:after="100"/>
        <w:ind w:left="100"/>
        <w:jc w:val="both"/>
        <w:rPr>
          <w:b/>
          <w:bCs/>
          <w:sz w:val="24"/>
          <w:szCs w:val="24"/>
        </w:rPr>
      </w:pPr>
      <w:r w:rsidRPr="005A1851">
        <w:rPr>
          <w:b/>
          <w:bCs/>
          <w:sz w:val="24"/>
          <w:szCs w:val="24"/>
        </w:rPr>
        <w:t xml:space="preserve">11. MONITORAMENTO E CONTROLE DE RESULTADOS </w:t>
      </w:r>
    </w:p>
    <w:p w14:paraId="7D422CD9" w14:textId="0CECCF54" w:rsidR="00644DE5" w:rsidRPr="005A1851" w:rsidRDefault="00644DE5" w:rsidP="00644DE5">
      <w:pPr>
        <w:spacing w:after="100"/>
        <w:ind w:left="100"/>
        <w:jc w:val="both"/>
        <w:rPr>
          <w:color w:val="FF0000"/>
          <w:sz w:val="24"/>
          <w:szCs w:val="24"/>
        </w:rPr>
      </w:pPr>
      <w:r w:rsidRPr="005A1851">
        <w:rPr>
          <w:sz w:val="24"/>
          <w:szCs w:val="24"/>
        </w:rPr>
        <w:t xml:space="preserve">11.1 </w:t>
      </w:r>
      <w:r w:rsidR="00234808" w:rsidRPr="005A1851">
        <w:rPr>
          <w:sz w:val="24"/>
          <w:szCs w:val="24"/>
        </w:rPr>
        <w:t>Secretaria de Educação, Cultura, Desporto e Turismo</w:t>
      </w:r>
      <w:r w:rsidR="00234808" w:rsidRPr="005A1851">
        <w:rPr>
          <w:color w:val="FF0000"/>
          <w:sz w:val="24"/>
          <w:szCs w:val="24"/>
        </w:rPr>
        <w:t xml:space="preserve"> </w:t>
      </w:r>
      <w:r w:rsidRPr="005A1851">
        <w:rPr>
          <w:sz w:val="24"/>
          <w:szCs w:val="24"/>
        </w:rPr>
        <w:t>REALIZARÁ O MONITORAMENTO DAS AÇÕES, PODENDO SER POR MEIO DE COMISSÃO ESPECÍFICA PARA ESTE FIM, POR ENVIO DE RELATÓRIOS, ENTRE OUTRAS MEDIDAS].</w:t>
      </w:r>
    </w:p>
    <w:p w14:paraId="6EBF8694" w14:textId="77777777" w:rsidR="00644DE5" w:rsidRPr="005A1851" w:rsidRDefault="00644DE5" w:rsidP="00644DE5">
      <w:pPr>
        <w:spacing w:after="100"/>
        <w:ind w:left="100"/>
        <w:jc w:val="both"/>
        <w:rPr>
          <w:b/>
          <w:bCs/>
          <w:sz w:val="24"/>
          <w:szCs w:val="24"/>
        </w:rPr>
      </w:pPr>
      <w:r w:rsidRPr="005A1851">
        <w:rPr>
          <w:b/>
          <w:bCs/>
          <w:sz w:val="24"/>
          <w:szCs w:val="24"/>
        </w:rPr>
        <w:lastRenderedPageBreak/>
        <w:t xml:space="preserve">12. VIGÊNCIA </w:t>
      </w:r>
    </w:p>
    <w:p w14:paraId="449ABE72" w14:textId="49548E21" w:rsidR="00644DE5" w:rsidRPr="005A1851" w:rsidRDefault="00644DE5" w:rsidP="00644DE5">
      <w:pPr>
        <w:spacing w:after="100"/>
        <w:ind w:left="100"/>
        <w:jc w:val="both"/>
        <w:rPr>
          <w:color w:val="FF0000"/>
          <w:sz w:val="24"/>
          <w:szCs w:val="24"/>
        </w:rPr>
      </w:pPr>
      <w:r w:rsidRPr="005A1851">
        <w:rPr>
          <w:sz w:val="24"/>
          <w:szCs w:val="24"/>
        </w:rPr>
        <w:t>12.1 A vigência deste instrumento terá início na data de assinatura das partes, com duração de</w:t>
      </w:r>
      <w:r w:rsidR="00234808" w:rsidRPr="005A1851">
        <w:rPr>
          <w:color w:val="FF0000"/>
          <w:sz w:val="24"/>
          <w:szCs w:val="24"/>
        </w:rPr>
        <w:t xml:space="preserve"> </w:t>
      </w:r>
      <w:r w:rsidR="00234808" w:rsidRPr="005A1851">
        <w:rPr>
          <w:sz w:val="24"/>
          <w:szCs w:val="24"/>
        </w:rPr>
        <w:t>6 (seis) meses</w:t>
      </w:r>
      <w:r w:rsidRPr="005A1851">
        <w:rPr>
          <w:sz w:val="24"/>
          <w:szCs w:val="24"/>
        </w:rPr>
        <w:t>, podendo ser prorrogado por</w:t>
      </w:r>
      <w:r w:rsidRPr="005A1851">
        <w:rPr>
          <w:color w:val="FF0000"/>
          <w:sz w:val="24"/>
          <w:szCs w:val="24"/>
        </w:rPr>
        <w:t xml:space="preserve"> </w:t>
      </w:r>
      <w:r w:rsidR="00234808" w:rsidRPr="005A1851">
        <w:rPr>
          <w:sz w:val="24"/>
          <w:szCs w:val="24"/>
        </w:rPr>
        <w:t>30 (trinta) dias</w:t>
      </w:r>
    </w:p>
    <w:p w14:paraId="7F88FDCB" w14:textId="77777777" w:rsidR="00644DE5" w:rsidRPr="005A1851" w:rsidRDefault="00644DE5" w:rsidP="00644DE5">
      <w:pPr>
        <w:spacing w:after="100"/>
        <w:ind w:left="100"/>
        <w:jc w:val="both"/>
        <w:rPr>
          <w:b/>
          <w:bCs/>
          <w:sz w:val="24"/>
          <w:szCs w:val="24"/>
        </w:rPr>
      </w:pPr>
      <w:r w:rsidRPr="005A1851">
        <w:rPr>
          <w:b/>
          <w:bCs/>
          <w:sz w:val="24"/>
          <w:szCs w:val="24"/>
        </w:rPr>
        <w:t xml:space="preserve">13. PUBLICAÇÃO </w:t>
      </w:r>
    </w:p>
    <w:p w14:paraId="457D418B" w14:textId="4AFAC9C0" w:rsidR="00644DE5" w:rsidRPr="005A1851" w:rsidRDefault="00644DE5" w:rsidP="00644DE5">
      <w:pPr>
        <w:spacing w:after="100"/>
        <w:ind w:left="100"/>
        <w:jc w:val="both"/>
        <w:rPr>
          <w:color w:val="FF0000"/>
          <w:sz w:val="24"/>
          <w:szCs w:val="24"/>
        </w:rPr>
      </w:pPr>
      <w:r w:rsidRPr="005A1851">
        <w:rPr>
          <w:sz w:val="24"/>
          <w:szCs w:val="24"/>
        </w:rPr>
        <w:t xml:space="preserve">13.1 O Extrato do Termo de Execução Cultural será publicado no </w:t>
      </w:r>
      <w:r w:rsidR="00234808" w:rsidRPr="005A1851">
        <w:rPr>
          <w:sz w:val="24"/>
          <w:szCs w:val="24"/>
        </w:rPr>
        <w:t xml:space="preserve">site do município: </w:t>
      </w:r>
      <w:hyperlink r:id="rId9" w:history="1">
        <w:r w:rsidR="00234808" w:rsidRPr="005A1851">
          <w:rPr>
            <w:rStyle w:val="Hyperlink"/>
            <w:sz w:val="24"/>
            <w:szCs w:val="24"/>
          </w:rPr>
          <w:t>https://imbuia.sc.gov.br/pagina-9781/</w:t>
        </w:r>
      </w:hyperlink>
    </w:p>
    <w:p w14:paraId="71484171" w14:textId="77777777" w:rsidR="00644DE5" w:rsidRPr="005A1851" w:rsidRDefault="00644DE5" w:rsidP="00644DE5">
      <w:pPr>
        <w:spacing w:after="100"/>
        <w:ind w:left="100"/>
        <w:jc w:val="both"/>
        <w:rPr>
          <w:b/>
          <w:bCs/>
          <w:sz w:val="24"/>
          <w:szCs w:val="24"/>
        </w:rPr>
      </w:pPr>
      <w:r w:rsidRPr="005A1851">
        <w:rPr>
          <w:b/>
          <w:bCs/>
          <w:sz w:val="24"/>
          <w:szCs w:val="24"/>
        </w:rPr>
        <w:t xml:space="preserve">14. FORO </w:t>
      </w:r>
    </w:p>
    <w:p w14:paraId="7C0384FB" w14:textId="390D99B7" w:rsidR="00644DE5" w:rsidRPr="005A1851" w:rsidRDefault="00644DE5" w:rsidP="00644DE5">
      <w:pPr>
        <w:spacing w:after="100"/>
        <w:ind w:left="100"/>
        <w:jc w:val="both"/>
        <w:rPr>
          <w:sz w:val="24"/>
          <w:szCs w:val="24"/>
        </w:rPr>
      </w:pPr>
      <w:r w:rsidRPr="005A1851">
        <w:rPr>
          <w:sz w:val="24"/>
          <w:szCs w:val="24"/>
        </w:rPr>
        <w:t xml:space="preserve">14.1 Fica eleito o Foro de </w:t>
      </w:r>
      <w:r w:rsidR="00234808" w:rsidRPr="005A1851">
        <w:rPr>
          <w:sz w:val="24"/>
          <w:szCs w:val="24"/>
        </w:rPr>
        <w:t>Imbuia - SC</w:t>
      </w:r>
      <w:r w:rsidRPr="005A1851">
        <w:rPr>
          <w:sz w:val="24"/>
          <w:szCs w:val="24"/>
        </w:rPr>
        <w:t xml:space="preserve"> para dirimir quaisquer dúvidas relativas ao presente Termo de Execução Cultural.</w:t>
      </w:r>
    </w:p>
    <w:p w14:paraId="2E1197FB" w14:textId="77777777" w:rsidR="00644DE5" w:rsidRPr="005A1851" w:rsidRDefault="00644DE5" w:rsidP="00644DE5">
      <w:pPr>
        <w:spacing w:after="100"/>
        <w:ind w:left="100"/>
        <w:jc w:val="both"/>
        <w:rPr>
          <w:sz w:val="24"/>
          <w:szCs w:val="24"/>
        </w:rPr>
      </w:pPr>
    </w:p>
    <w:p w14:paraId="74004954" w14:textId="77777777" w:rsidR="00644DE5" w:rsidRPr="005A1851" w:rsidRDefault="00644DE5" w:rsidP="00644DE5">
      <w:pPr>
        <w:spacing w:after="100"/>
        <w:ind w:left="100"/>
        <w:jc w:val="center"/>
        <w:rPr>
          <w:sz w:val="24"/>
          <w:szCs w:val="24"/>
        </w:rPr>
      </w:pPr>
      <w:r w:rsidRPr="005A1851">
        <w:rPr>
          <w:sz w:val="24"/>
          <w:szCs w:val="24"/>
        </w:rPr>
        <w:t>LOCAL, [INDICAR DIA, MÊS E ANO].</w:t>
      </w:r>
    </w:p>
    <w:p w14:paraId="4A0A10DA" w14:textId="77777777" w:rsidR="00644DE5" w:rsidRPr="005A1851" w:rsidRDefault="00644DE5" w:rsidP="00644DE5">
      <w:pPr>
        <w:spacing w:after="100"/>
        <w:jc w:val="center"/>
        <w:rPr>
          <w:sz w:val="24"/>
          <w:szCs w:val="24"/>
        </w:rPr>
      </w:pPr>
      <w:r w:rsidRPr="005A1851">
        <w:rPr>
          <w:sz w:val="24"/>
          <w:szCs w:val="24"/>
        </w:rPr>
        <w:t xml:space="preserve"> </w:t>
      </w:r>
    </w:p>
    <w:p w14:paraId="7F35666A" w14:textId="77777777" w:rsidR="00644DE5" w:rsidRPr="005A1851" w:rsidRDefault="00644DE5" w:rsidP="00644DE5">
      <w:pPr>
        <w:spacing w:after="100"/>
        <w:jc w:val="center"/>
        <w:rPr>
          <w:sz w:val="24"/>
          <w:szCs w:val="24"/>
        </w:rPr>
      </w:pPr>
      <w:r w:rsidRPr="005A1851">
        <w:rPr>
          <w:sz w:val="24"/>
          <w:szCs w:val="24"/>
        </w:rPr>
        <w:t>Pelo órgão:</w:t>
      </w:r>
    </w:p>
    <w:p w14:paraId="3EA6EDF0" w14:textId="77777777" w:rsidR="00644DE5" w:rsidRPr="005A1851" w:rsidRDefault="00644DE5" w:rsidP="00644DE5">
      <w:pPr>
        <w:spacing w:after="100"/>
        <w:jc w:val="center"/>
        <w:rPr>
          <w:sz w:val="24"/>
          <w:szCs w:val="24"/>
        </w:rPr>
      </w:pPr>
      <w:r w:rsidRPr="005A1851">
        <w:rPr>
          <w:sz w:val="24"/>
          <w:szCs w:val="24"/>
        </w:rPr>
        <w:t>[NOME DO REPRESENTANTE]</w:t>
      </w:r>
    </w:p>
    <w:p w14:paraId="2502ECBA" w14:textId="77777777" w:rsidR="00644DE5" w:rsidRPr="005A1851" w:rsidRDefault="00644DE5" w:rsidP="00644DE5">
      <w:pPr>
        <w:rPr>
          <w:sz w:val="24"/>
          <w:szCs w:val="24"/>
        </w:rPr>
      </w:pPr>
    </w:p>
    <w:p w14:paraId="7C405B8E" w14:textId="77777777" w:rsidR="00644DE5" w:rsidRPr="005A1851" w:rsidRDefault="00644DE5" w:rsidP="00644DE5">
      <w:pPr>
        <w:spacing w:after="100"/>
        <w:jc w:val="center"/>
        <w:rPr>
          <w:sz w:val="24"/>
          <w:szCs w:val="24"/>
        </w:rPr>
      </w:pPr>
      <w:r w:rsidRPr="005A1851">
        <w:rPr>
          <w:sz w:val="24"/>
          <w:szCs w:val="24"/>
        </w:rPr>
        <w:t>Pelo Agente Cultural:</w:t>
      </w:r>
    </w:p>
    <w:p w14:paraId="4C055B6F" w14:textId="77777777" w:rsidR="00644DE5" w:rsidRPr="005A1851" w:rsidRDefault="00644DE5" w:rsidP="00644DE5">
      <w:pPr>
        <w:spacing w:after="100"/>
        <w:jc w:val="center"/>
        <w:rPr>
          <w:sz w:val="24"/>
          <w:szCs w:val="24"/>
        </w:rPr>
      </w:pPr>
      <w:r w:rsidRPr="005A1851">
        <w:rPr>
          <w:sz w:val="24"/>
          <w:szCs w:val="24"/>
        </w:rPr>
        <w:t>[NOME DO AGENTE CULTURAL]</w:t>
      </w:r>
    </w:p>
    <w:p w14:paraId="12CB4723" w14:textId="77777777" w:rsidR="008D205C" w:rsidRPr="005A1851" w:rsidRDefault="008D205C"/>
    <w:sectPr w:rsidR="008D205C" w:rsidRPr="005A1851">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7F1A90" w14:textId="77777777" w:rsidR="00E33B98" w:rsidRDefault="00E33B98" w:rsidP="008D205C">
      <w:pPr>
        <w:spacing w:line="240" w:lineRule="auto"/>
      </w:pPr>
      <w:r>
        <w:separator/>
      </w:r>
    </w:p>
  </w:endnote>
  <w:endnote w:type="continuationSeparator" w:id="0">
    <w:p w14:paraId="043FFF62" w14:textId="77777777" w:rsidR="00E33B98" w:rsidRDefault="00E33B98"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FA59A" w14:textId="7C1A0A0C" w:rsidR="008D205C" w:rsidRDefault="00234808" w:rsidP="008D205C">
    <w:pPr>
      <w:pStyle w:val="Rodap"/>
      <w:jc w:val="center"/>
    </w:pPr>
    <w:r>
      <w:rPr>
        <w:noProof/>
        <w:lang w:eastAsia="pt-BR"/>
      </w:rPr>
      <w:drawing>
        <wp:anchor distT="0" distB="0" distL="114300" distR="114300" simplePos="0" relativeHeight="251661312" behindDoc="0" locked="0" layoutInCell="1" allowOverlap="1" wp14:anchorId="0E00710A" wp14:editId="32D87207">
          <wp:simplePos x="0" y="0"/>
          <wp:positionH relativeFrom="margin">
            <wp:posOffset>2628048</wp:posOffset>
          </wp:positionH>
          <wp:positionV relativeFrom="margin">
            <wp:posOffset>8850726</wp:posOffset>
          </wp:positionV>
          <wp:extent cx="540385" cy="431800"/>
          <wp:effectExtent l="0" t="0" r="0" b="6350"/>
          <wp:wrapSquare wrapText="bothSides"/>
          <wp:docPr id="147086204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33019" name="Imagem 584533019"/>
                  <pic:cNvPicPr/>
                </pic:nvPicPr>
                <pic:blipFill>
                  <a:blip r:embed="rId1">
                    <a:extLst>
                      <a:ext uri="{28A0092B-C50C-407E-A947-70E740481C1C}">
                        <a14:useLocalDpi xmlns:a14="http://schemas.microsoft.com/office/drawing/2010/main" val="0"/>
                      </a:ext>
                    </a:extLst>
                  </a:blip>
                  <a:stretch>
                    <a:fillRect/>
                  </a:stretch>
                </pic:blipFill>
                <pic:spPr>
                  <a:xfrm>
                    <a:off x="0" y="0"/>
                    <a:ext cx="540385" cy="431800"/>
                  </a:xfrm>
                  <a:prstGeom prst="rect">
                    <a:avLst/>
                  </a:prstGeom>
                </pic:spPr>
              </pic:pic>
            </a:graphicData>
          </a:graphic>
          <wp14:sizeRelH relativeFrom="margin">
            <wp14:pctWidth>0</wp14:pctWidth>
          </wp14:sizeRelH>
          <wp14:sizeRelV relativeFrom="margin">
            <wp14:pctHeight>0</wp14:pctHeight>
          </wp14:sizeRelV>
        </wp:anchor>
      </w:drawing>
    </w:r>
    <w:r w:rsidR="008D205C">
      <w:rPr>
        <w:noProof/>
        <w:lang w:eastAsia="pt-BR"/>
      </w:rPr>
      <w:drawing>
        <wp:anchor distT="0" distB="0" distL="114300" distR="114300" simplePos="0" relativeHeight="251658240" behindDoc="1" locked="0" layoutInCell="1" allowOverlap="1" wp14:anchorId="4713233E" wp14:editId="195F906E">
          <wp:simplePos x="0" y="0"/>
          <wp:positionH relativeFrom="column">
            <wp:posOffset>3101340</wp:posOffset>
          </wp:positionH>
          <wp:positionV relativeFrom="page">
            <wp:posOffset>9906000</wp:posOffset>
          </wp:positionV>
          <wp:extent cx="2962275" cy="612140"/>
          <wp:effectExtent l="0" t="0" r="0" b="0"/>
          <wp:wrapTopAndBottom/>
          <wp:docPr id="287168643" name="Imagem 1"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68643" name="Imagem 1" descr="Uma imagem contendo Interface gráfica do usuário&#10;&#10;O conteúdo gerado por IA pode estar incorreto."/>
                  <pic:cNvPicPr/>
                </pic:nvPicPr>
                <pic:blipFill>
                  <a:blip r:embed="rId2">
                    <a:extLst>
                      <a:ext uri="{28A0092B-C50C-407E-A947-70E740481C1C}">
                        <a14:useLocalDpi xmlns:a14="http://schemas.microsoft.com/office/drawing/2010/main" val="0"/>
                      </a:ext>
                    </a:extLst>
                  </a:blip>
                  <a:stretch>
                    <a:fillRect/>
                  </a:stretch>
                </pic:blipFill>
                <pic:spPr>
                  <a:xfrm>
                    <a:off x="0" y="0"/>
                    <a:ext cx="2962275" cy="6121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4E470" w14:textId="77777777" w:rsidR="00E33B98" w:rsidRDefault="00E33B98" w:rsidP="008D205C">
      <w:pPr>
        <w:spacing w:line="240" w:lineRule="auto"/>
      </w:pPr>
      <w:r>
        <w:separator/>
      </w:r>
    </w:p>
  </w:footnote>
  <w:footnote w:type="continuationSeparator" w:id="0">
    <w:p w14:paraId="7B89AC94" w14:textId="77777777" w:rsidR="00E33B98" w:rsidRDefault="00E33B98"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AD7A6" w14:textId="78AC67BA" w:rsidR="008D205C" w:rsidRDefault="008D205C" w:rsidP="008D205C">
    <w:pPr>
      <w:pStyle w:val="Cabealho"/>
      <w:jc w:val="center"/>
    </w:pPr>
    <w:r>
      <w:rPr>
        <w:noProof/>
        <w:lang w:eastAsia="pt-BR"/>
      </w:rPr>
      <w:drawing>
        <wp:anchor distT="0" distB="0" distL="114300" distR="114300" simplePos="0" relativeHeight="251659264" behindDoc="0" locked="0" layoutInCell="1" allowOverlap="1" wp14:anchorId="09143712" wp14:editId="2D0D7DC0">
          <wp:simplePos x="0" y="0"/>
          <wp:positionH relativeFrom="column">
            <wp:posOffset>-756285</wp:posOffset>
          </wp:positionH>
          <wp:positionV relativeFrom="paragraph">
            <wp:posOffset>-114300</wp:posOffset>
          </wp:positionV>
          <wp:extent cx="2895600" cy="598597"/>
          <wp:effectExtent l="0" t="0" r="0" b="0"/>
          <wp:wrapTopAndBottom/>
          <wp:docPr id="200220770"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0770" name="Imagem 2" descr="Logotip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895600" cy="598597"/>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05C"/>
    <w:rsid w:val="000C053B"/>
    <w:rsid w:val="00234808"/>
    <w:rsid w:val="002655FA"/>
    <w:rsid w:val="00380194"/>
    <w:rsid w:val="003E360E"/>
    <w:rsid w:val="0042073A"/>
    <w:rsid w:val="004840B4"/>
    <w:rsid w:val="005A1851"/>
    <w:rsid w:val="00644DE5"/>
    <w:rsid w:val="008D205C"/>
    <w:rsid w:val="00924003"/>
    <w:rsid w:val="00A6295A"/>
    <w:rsid w:val="00B4194E"/>
    <w:rsid w:val="00B5415E"/>
    <w:rsid w:val="00B83FAF"/>
    <w:rsid w:val="00C1150E"/>
    <w:rsid w:val="00C24F51"/>
    <w:rsid w:val="00D6444A"/>
    <w:rsid w:val="00E33B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character" w:styleId="Hyperlink">
    <w:name w:val="Hyperlink"/>
    <w:basedOn w:val="Fontepargpadro"/>
    <w:uiPriority w:val="99"/>
    <w:unhideWhenUsed/>
    <w:rsid w:val="00234808"/>
    <w:rPr>
      <w:color w:val="467886" w:themeColor="hyperlink"/>
      <w:u w:val="single"/>
    </w:rPr>
  </w:style>
  <w:style w:type="character" w:customStyle="1" w:styleId="UnresolvedMention">
    <w:name w:val="Unresolved Mention"/>
    <w:basedOn w:val="Fontepargpadro"/>
    <w:uiPriority w:val="99"/>
    <w:semiHidden/>
    <w:unhideWhenUsed/>
    <w:rsid w:val="002348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imbuia.sc.gov.br/pagina-9781/"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EF681B97ED4824BA9217BA7CC6FB25C" ma:contentTypeVersion="6" ma:contentTypeDescription="Create a new document." ma:contentTypeScope="" ma:versionID="f74f9db6ebb0cd41ed945f0b6252dba9">
  <xsd:schema xmlns:xsd="http://www.w3.org/2001/XMLSchema" xmlns:xs="http://www.w3.org/2001/XMLSchema" xmlns:p="http://schemas.microsoft.com/office/2006/metadata/properties" xmlns:ns2="40aec6fa-c5f6-4feb-b97b-386f8ea38896" xmlns:ns3="beaeb88b-723b-40d5-8941-7d7503f1ce4a" xmlns:ns4="b800f90b-82fc-48d1-ba3d-394859dc321f" xmlns:ns5="78fc70e8-95db-4a79-ba4e-a2aa2f3b4e3a" targetNamespace="http://schemas.microsoft.com/office/2006/metadata/properties" ma:root="true" ma:fieldsID="50ed0fb1529e3c066549fe8e93cece81" ns2:_="" ns3:_="" ns4:_="" ns5:_="">
    <xsd:import namespace="40aec6fa-c5f6-4feb-b97b-386f8ea38896"/>
    <xsd:import namespace="beaeb88b-723b-40d5-8941-7d7503f1ce4a"/>
    <xsd:import namespace="b800f90b-82fc-48d1-ba3d-394859dc321f"/>
    <xsd:import namespace="78fc70e8-95db-4a79-ba4e-a2aa2f3b4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00f90b-82fc-48d1-ba3d-394859dc321f"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c70e8-95db-4a79-ba4e-a2aa2f3b4e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754d49-a091-4fea-bb78-236a3dd5295c}" ma:internalName="TaxCatchAll" ma:showField="CatchAllData" ma:web="78fc70e8-95db-4a79-ba4e-a2aa2f3b4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00f90b-82fc-48d1-ba3d-394859dc321f">
      <Terms xmlns="http://schemas.microsoft.com/office/infopath/2007/PartnerControls"/>
    </lcf76f155ced4ddcb4097134ff3c332f>
    <TaxCatchAll xmlns="78fc70e8-95db-4a79-ba4e-a2aa2f3b4e3a" xsi:nil="true"/>
  </documentManagement>
</p:properties>
</file>

<file path=customXml/itemProps1.xml><?xml version="1.0" encoding="utf-8"?>
<ds:datastoreItem xmlns:ds="http://schemas.openxmlformats.org/officeDocument/2006/customXml" ds:itemID="{8C107199-3B71-4093-804F-56B30D0D7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b800f90b-82fc-48d1-ba3d-394859dc321f"/>
    <ds:schemaRef ds:uri="78fc70e8-95db-4a79-ba4e-a2aa2f3b4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3.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b800f90b-82fc-48d1-ba3d-394859dc321f"/>
    <ds:schemaRef ds:uri="78fc70e8-95db-4a79-ba4e-a2aa2f3b4e3a"/>
  </ds:schemaRefs>
</ds:datastoreItem>
</file>

<file path=docProps/app.xml><?xml version="1.0" encoding="utf-8"?>
<Properties xmlns="http://schemas.openxmlformats.org/officeDocument/2006/extended-properties" xmlns:vt="http://schemas.openxmlformats.org/officeDocument/2006/docPropsVTypes">
  <Template>A3E0D683</Template>
  <TotalTime>3</TotalTime>
  <Pages>1</Pages>
  <Words>1640</Words>
  <Characters>8860</Characters>
  <Application>Microsoft Office Word</Application>
  <DocSecurity>0</DocSecurity>
  <Lines>73</Lines>
  <Paragraphs>20</Paragraphs>
  <ScaleCrop>false</ScaleCrop>
  <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Felipe Souza</cp:lastModifiedBy>
  <cp:revision>5</cp:revision>
  <dcterms:created xsi:type="dcterms:W3CDTF">2026-05-02T18:13:00Z</dcterms:created>
  <dcterms:modified xsi:type="dcterms:W3CDTF">2026-05-05T19:14:00Z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